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0132" w:rsidRPr="00747288" w:rsidRDefault="009C4A19" w:rsidP="001C2055">
      <w:pPr>
        <w:pStyle w:val="TitlePageLine1"/>
        <w:rPr>
          <w:rFonts w:asciiTheme="minorHAnsi" w:hAnsiTheme="minorHAnsi"/>
        </w:rPr>
      </w:pPr>
      <w:r>
        <w:rPr>
          <w:rFonts w:asciiTheme="minorHAnsi" w:hAnsiTheme="minorHAnsi"/>
          <w:noProof/>
        </w:rPr>
        <w:object w:dxaOrig="1440" w:dyaOrig="1440" w14:anchorId="4DB888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-3.85pt;width:61.35pt;height:64.4pt;z-index:-251658752;mso-position-horizontal-relative:text;mso-position-vertical-relative:text" wrapcoords="-263 0 -263 21349 21600 21349 21600 0 -263 0" fillcolor="window">
            <v:imagedata r:id="rId11" o:title=""/>
            <w10:wrap type="tight"/>
          </v:shape>
          <o:OLEObject Type="Embed" ProgID="Word.Picture.8" ShapeID="_x0000_s1026" DrawAspect="Content" ObjectID="_1562873575" r:id="rId12"/>
        </w:object>
      </w:r>
      <w:r w:rsidR="00733DCD">
        <w:rPr>
          <w:rFonts w:asciiTheme="minorHAnsi" w:hAnsiTheme="minorHAnsi"/>
          <w:noProof/>
        </w:rPr>
        <w:t>Research</w:t>
      </w:r>
      <w:r w:rsidR="008A0132" w:rsidRPr="00747288">
        <w:rPr>
          <w:rFonts w:asciiTheme="minorHAnsi" w:hAnsiTheme="minorHAnsi"/>
        </w:rPr>
        <w:t xml:space="preserve"> </w:t>
      </w:r>
      <w:r w:rsidR="005D4BF6" w:rsidRPr="00747288">
        <w:rPr>
          <w:rFonts w:asciiTheme="minorHAnsi" w:hAnsiTheme="minorHAnsi"/>
        </w:rPr>
        <w:t>without</w:t>
      </w:r>
      <w:r w:rsidR="008A0132" w:rsidRPr="00747288">
        <w:rPr>
          <w:rFonts w:asciiTheme="minorHAnsi" w:hAnsiTheme="minorHAnsi"/>
        </w:rPr>
        <w:t xml:space="preserve"> Borders </w:t>
      </w:r>
      <w:r w:rsidR="0004426D">
        <w:rPr>
          <w:rFonts w:asciiTheme="minorHAnsi" w:hAnsiTheme="minorHAnsi"/>
        </w:rPr>
        <w:t>x</w:t>
      </w:r>
      <w:bookmarkStart w:id="0" w:name="_GoBack"/>
      <w:bookmarkEnd w:id="0"/>
    </w:p>
    <w:p w:rsidR="007C5F82" w:rsidRPr="00747288" w:rsidRDefault="000A0856" w:rsidP="001C2055">
      <w:pPr>
        <w:pStyle w:val="TitlePageLine1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African Health Sciences</w:t>
      </w:r>
      <w:r w:rsidR="008A0132" w:rsidRPr="00747288">
        <w:rPr>
          <w:rFonts w:asciiTheme="minorHAnsi" w:hAnsiTheme="minorHAnsi"/>
        </w:rPr>
        <w:t xml:space="preserve"> – Assignment </w:t>
      </w:r>
      <w:r w:rsidRPr="00747288">
        <w:rPr>
          <w:rFonts w:asciiTheme="minorHAnsi" w:hAnsiTheme="minorHAnsi"/>
        </w:rPr>
        <w:t>July</w:t>
      </w:r>
      <w:r w:rsidR="008A0132" w:rsidRPr="00747288">
        <w:rPr>
          <w:rFonts w:asciiTheme="minorHAnsi" w:hAnsiTheme="minorHAnsi"/>
        </w:rPr>
        <w:t xml:space="preserve"> 2017</w:t>
      </w:r>
    </w:p>
    <w:p w:rsidR="000236FF" w:rsidRPr="00747288" w:rsidRDefault="000236FF" w:rsidP="00A2484F">
      <w:pPr>
        <w:rPr>
          <w:rFonts w:asciiTheme="minorHAnsi" w:hAnsiTheme="minorHAnsi"/>
          <w:szCs w:val="22"/>
        </w:rPr>
      </w:pPr>
    </w:p>
    <w:p w:rsidR="000236FF" w:rsidRPr="00747288" w:rsidRDefault="000236FF" w:rsidP="00A2484F">
      <w:pPr>
        <w:rPr>
          <w:rFonts w:asciiTheme="minorHAnsi" w:hAnsiTheme="minorHAnsi"/>
          <w:szCs w:val="22"/>
        </w:rPr>
      </w:pPr>
    </w:p>
    <w:p w:rsidR="000236FF" w:rsidRPr="00747288" w:rsidRDefault="000236FF" w:rsidP="001C2055">
      <w:pPr>
        <w:rPr>
          <w:rFonts w:asciiTheme="minorHAnsi" w:hAnsiTheme="minorHAnsi"/>
          <w:szCs w:val="22"/>
        </w:rPr>
      </w:pPr>
    </w:p>
    <w:p w:rsidR="00932B4C" w:rsidRPr="00747288" w:rsidRDefault="00932B4C">
      <w:pPr>
        <w:rPr>
          <w:rFonts w:asciiTheme="minorHAnsi" w:hAnsiTheme="minorHAnsi"/>
        </w:rPr>
      </w:pPr>
    </w:p>
    <w:p w:rsidR="00932B4C" w:rsidRPr="00747288" w:rsidRDefault="000A0856" w:rsidP="00932B4C">
      <w:pPr>
        <w:rPr>
          <w:rFonts w:asciiTheme="minorHAnsi" w:hAnsiTheme="minorHAnsi"/>
          <w:b/>
          <w:sz w:val="28"/>
          <w:szCs w:val="28"/>
        </w:rPr>
      </w:pPr>
      <w:r w:rsidRPr="00747288">
        <w:rPr>
          <w:rFonts w:asciiTheme="minorHAnsi" w:hAnsiTheme="minorHAnsi"/>
          <w:b/>
          <w:i/>
          <w:sz w:val="28"/>
          <w:szCs w:val="28"/>
        </w:rPr>
        <w:t>African Health Sciences</w:t>
      </w:r>
      <w:r w:rsidR="00932B4C" w:rsidRPr="00747288">
        <w:rPr>
          <w:rFonts w:asciiTheme="minorHAnsi" w:hAnsiTheme="minorHAnsi"/>
          <w:b/>
          <w:sz w:val="28"/>
          <w:szCs w:val="28"/>
        </w:rPr>
        <w:t xml:space="preserve"> </w:t>
      </w:r>
      <w:r w:rsidR="008354E2" w:rsidRPr="00747288">
        <w:rPr>
          <w:rFonts w:asciiTheme="minorHAnsi" w:hAnsiTheme="minorHAnsi"/>
          <w:b/>
          <w:sz w:val="28"/>
          <w:szCs w:val="28"/>
        </w:rPr>
        <w:t>–</w:t>
      </w:r>
      <w:r w:rsidR="00116818" w:rsidRPr="00747288">
        <w:rPr>
          <w:rFonts w:asciiTheme="minorHAnsi" w:hAnsiTheme="minorHAnsi"/>
          <w:b/>
          <w:sz w:val="28"/>
          <w:szCs w:val="28"/>
        </w:rPr>
        <w:t xml:space="preserve"> </w:t>
      </w:r>
      <w:r w:rsidR="008354E2" w:rsidRPr="00747288">
        <w:rPr>
          <w:rFonts w:asciiTheme="minorHAnsi" w:hAnsiTheme="minorHAnsi"/>
          <w:b/>
          <w:sz w:val="28"/>
          <w:szCs w:val="28"/>
        </w:rPr>
        <w:t>report and planning</w:t>
      </w:r>
    </w:p>
    <w:p w:rsidR="008D431D" w:rsidRPr="00747288" w:rsidRDefault="00733DCD" w:rsidP="00733DCD">
      <w:pPr>
        <w:tabs>
          <w:tab w:val="left" w:pos="7880"/>
        </w:tabs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ab/>
      </w:r>
    </w:p>
    <w:p w:rsidR="008D431D" w:rsidRPr="00747288" w:rsidRDefault="008D431D" w:rsidP="00932B4C">
      <w:p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The following bullet points are intended to assist the </w:t>
      </w:r>
      <w:r w:rsidR="000A0856" w:rsidRPr="00747288">
        <w:rPr>
          <w:rFonts w:asciiTheme="minorHAnsi" w:hAnsiTheme="minorHAnsi"/>
        </w:rPr>
        <w:t>AHS</w:t>
      </w:r>
      <w:r w:rsidRPr="00747288">
        <w:rPr>
          <w:rFonts w:asciiTheme="minorHAnsi" w:hAnsiTheme="minorHAnsi"/>
        </w:rPr>
        <w:t xml:space="preserve"> editorial </w:t>
      </w:r>
      <w:r w:rsidR="000A0856" w:rsidRPr="00747288">
        <w:rPr>
          <w:rFonts w:asciiTheme="minorHAnsi" w:hAnsiTheme="minorHAnsi"/>
        </w:rPr>
        <w:t>board with development.</w:t>
      </w:r>
    </w:p>
    <w:p w:rsidR="00275633" w:rsidRPr="00747288" w:rsidRDefault="00275633" w:rsidP="00932B4C">
      <w:pPr>
        <w:rPr>
          <w:rFonts w:asciiTheme="minorHAnsi" w:hAnsiTheme="minorHAnsi"/>
        </w:rPr>
      </w:pPr>
    </w:p>
    <w:p w:rsidR="00932B4C" w:rsidRPr="00747288" w:rsidRDefault="000A0856" w:rsidP="00932B4C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AHS</w:t>
      </w:r>
      <w:r w:rsidR="00932B4C" w:rsidRPr="00747288">
        <w:rPr>
          <w:rFonts w:asciiTheme="minorHAnsi" w:hAnsiTheme="minorHAnsi"/>
          <w:b/>
        </w:rPr>
        <w:t xml:space="preserve"> Journal</w:t>
      </w:r>
    </w:p>
    <w:p w:rsidR="00932B4C" w:rsidRPr="00747288" w:rsidRDefault="00932B4C" w:rsidP="00E23230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Readership: Doctors, students, researchers, other health care professionals, policy makers, pharmaceutical representatives, press and public.</w:t>
      </w:r>
    </w:p>
    <w:p w:rsidR="00932B4C" w:rsidRPr="00747288" w:rsidRDefault="00932B4C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Frequency of publication: Quarterly </w:t>
      </w:r>
    </w:p>
    <w:p w:rsidR="008D431D" w:rsidRPr="00747288" w:rsidRDefault="008D431D" w:rsidP="008D431D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Content</w:t>
      </w:r>
    </w:p>
    <w:p w:rsidR="008D431D" w:rsidRPr="00747288" w:rsidRDefault="00275633" w:rsidP="008D431D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Regional</w:t>
      </w:r>
    </w:p>
    <w:p w:rsidR="008D431D" w:rsidRPr="00747288" w:rsidRDefault="008D431D" w:rsidP="008D431D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International</w:t>
      </w:r>
    </w:p>
    <w:p w:rsidR="008D431D" w:rsidRPr="00747288" w:rsidRDefault="00275633" w:rsidP="008D431D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Focus</w:t>
      </w:r>
      <w:r w:rsidR="00932B4C" w:rsidRPr="00747288">
        <w:rPr>
          <w:rFonts w:asciiTheme="minorHAnsi" w:hAnsiTheme="minorHAnsi"/>
        </w:rPr>
        <w:t xml:space="preserve"> and Scope</w:t>
      </w:r>
      <w:r w:rsidR="0010325A" w:rsidRPr="00747288">
        <w:rPr>
          <w:rFonts w:asciiTheme="minorHAnsi" w:hAnsiTheme="minorHAnsi"/>
        </w:rPr>
        <w:t xml:space="preserve">: </w:t>
      </w:r>
      <w:r w:rsidR="00A85C68" w:rsidRPr="00747288">
        <w:rPr>
          <w:rFonts w:asciiTheme="minorHAnsi" w:hAnsiTheme="minorHAnsi"/>
        </w:rPr>
        <w:t>available</w:t>
      </w:r>
      <w:r w:rsidR="0010325A" w:rsidRPr="00747288">
        <w:rPr>
          <w:rFonts w:asciiTheme="minorHAnsi" w:hAnsiTheme="minorHAnsi"/>
        </w:rPr>
        <w:t xml:space="preserve"> on </w:t>
      </w:r>
      <w:hyperlink r:id="rId13" w:history="1">
        <w:r w:rsidR="008C537B" w:rsidRPr="0084421D">
          <w:rPr>
            <w:rStyle w:val="Hyperlink"/>
            <w:rFonts w:asciiTheme="minorHAnsi" w:hAnsiTheme="minorHAnsi"/>
          </w:rPr>
          <w:t>website</w:t>
        </w:r>
      </w:hyperlink>
    </w:p>
    <w:p w:rsidR="00EA0718" w:rsidRPr="00747288" w:rsidRDefault="00EA0718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Editorial Board</w:t>
      </w:r>
      <w:r w:rsidR="00747288" w:rsidRPr="00747288">
        <w:rPr>
          <w:rFonts w:asciiTheme="minorHAnsi" w:hAnsiTheme="minorHAnsi"/>
        </w:rPr>
        <w:t>: up-to-date</w:t>
      </w:r>
      <w:r w:rsidR="0084421D">
        <w:rPr>
          <w:rFonts w:asciiTheme="minorHAnsi" w:hAnsiTheme="minorHAnsi"/>
        </w:rPr>
        <w:t xml:space="preserve"> on </w:t>
      </w:r>
      <w:hyperlink r:id="rId14" w:history="1">
        <w:r w:rsidR="0084421D" w:rsidRPr="0084421D">
          <w:rPr>
            <w:rStyle w:val="Hyperlink"/>
            <w:rFonts w:asciiTheme="minorHAnsi" w:hAnsiTheme="minorHAnsi"/>
          </w:rPr>
          <w:t>website</w:t>
        </w:r>
      </w:hyperlink>
    </w:p>
    <w:p w:rsidR="00FD6BD2" w:rsidRPr="00747288" w:rsidRDefault="00FD6BD2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Metrics</w:t>
      </w:r>
    </w:p>
    <w:p w:rsidR="00FD6BD2" w:rsidRPr="00747288" w:rsidRDefault="00FD6BD2" w:rsidP="00FD6BD2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Impact factor included on </w:t>
      </w:r>
      <w:r w:rsidR="008C537B" w:rsidRPr="00747288">
        <w:rPr>
          <w:rFonts w:asciiTheme="minorHAnsi" w:hAnsiTheme="minorHAnsi"/>
        </w:rPr>
        <w:t>website</w:t>
      </w:r>
      <w:r w:rsidRPr="00747288">
        <w:rPr>
          <w:rFonts w:asciiTheme="minorHAnsi" w:hAnsiTheme="minorHAnsi"/>
        </w:rPr>
        <w:t xml:space="preserve">: </w:t>
      </w:r>
      <w:r w:rsidR="00747288" w:rsidRPr="00747288">
        <w:rPr>
          <w:rFonts w:asciiTheme="minorHAnsi" w:hAnsiTheme="minorHAnsi"/>
        </w:rPr>
        <w:t>0.666</w:t>
      </w:r>
    </w:p>
    <w:p w:rsidR="00FD6BD2" w:rsidRPr="00747288" w:rsidRDefault="00FD6BD2" w:rsidP="00FD6BD2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Not included</w:t>
      </w:r>
      <w:r w:rsidR="00661D31" w:rsidRPr="00747288">
        <w:rPr>
          <w:rFonts w:asciiTheme="minorHAnsi" w:hAnsiTheme="minorHAnsi"/>
        </w:rPr>
        <w:t xml:space="preserve"> 2016</w:t>
      </w:r>
      <w:r w:rsidRPr="00747288">
        <w:rPr>
          <w:rFonts w:asciiTheme="minorHAnsi" w:hAnsiTheme="minorHAnsi"/>
        </w:rPr>
        <w:t xml:space="preserve">: </w:t>
      </w:r>
      <w:proofErr w:type="spellStart"/>
      <w:r w:rsidRPr="00747288">
        <w:rPr>
          <w:rFonts w:asciiTheme="minorHAnsi" w:hAnsiTheme="minorHAnsi"/>
        </w:rPr>
        <w:t>CiteScore</w:t>
      </w:r>
      <w:proofErr w:type="spellEnd"/>
      <w:r w:rsidRPr="00747288">
        <w:rPr>
          <w:rFonts w:asciiTheme="minorHAnsi" w:hAnsiTheme="minorHAnsi"/>
        </w:rPr>
        <w:t xml:space="preserve"> (0.80); SJR (0.380); SN</w:t>
      </w:r>
      <w:r w:rsidR="00661D31" w:rsidRPr="00747288">
        <w:rPr>
          <w:rFonts w:asciiTheme="minorHAnsi" w:hAnsiTheme="minorHAnsi"/>
        </w:rPr>
        <w:t>IP</w:t>
      </w:r>
      <w:r w:rsidRPr="00747288">
        <w:rPr>
          <w:rFonts w:asciiTheme="minorHAnsi" w:hAnsiTheme="minorHAnsi"/>
        </w:rPr>
        <w:t xml:space="preserve"> (0.565)</w:t>
      </w:r>
    </w:p>
    <w:p w:rsidR="00FD6BD2" w:rsidRPr="00747288" w:rsidRDefault="003B6857" w:rsidP="00FD6BD2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Scopus metrics, comparison to other AJPP journals </w:t>
      </w:r>
      <w:r w:rsidRPr="00747288">
        <w:rPr>
          <w:rFonts w:asciiTheme="minorHAnsi" w:hAnsiTheme="minorHAnsi"/>
          <w:i/>
          <w:u w:val="single"/>
        </w:rPr>
        <w:t>[attached]</w:t>
      </w:r>
      <w:r w:rsidRPr="00747288">
        <w:rPr>
          <w:rFonts w:asciiTheme="minorHAnsi" w:hAnsiTheme="minorHAnsi"/>
        </w:rPr>
        <w:t>:</w:t>
      </w:r>
    </w:p>
    <w:p w:rsidR="003B6857" w:rsidRPr="00747288" w:rsidRDefault="003B6857" w:rsidP="003B6857">
      <w:pPr>
        <w:pStyle w:val="ListParagraph"/>
        <w:contextualSpacing w:val="0"/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25" type="#_x0000_t75" style="width:77.25pt;height:50.25pt" o:ole="">
            <v:imagedata r:id="rId15" o:title=""/>
          </v:shape>
          <o:OLEObject Type="Embed" ProgID="Package" ShapeID="_x0000_i1025" DrawAspect="Icon" ObjectID="_1562873565" r:id="rId16"/>
        </w:object>
      </w:r>
    </w:p>
    <w:p w:rsidR="008C537B" w:rsidRPr="00747288" w:rsidRDefault="008C537B" w:rsidP="003B6857">
      <w:pPr>
        <w:pStyle w:val="ListParagraph"/>
        <w:contextualSpacing w:val="0"/>
        <w:jc w:val="center"/>
        <w:rPr>
          <w:rFonts w:asciiTheme="minorHAnsi" w:hAnsiTheme="minorHAnsi"/>
        </w:rPr>
      </w:pPr>
    </w:p>
    <w:p w:rsidR="0010325A" w:rsidRPr="00747288" w:rsidRDefault="00275633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In</w:t>
      </w:r>
      <w:r w:rsidR="0010325A" w:rsidRPr="00747288">
        <w:rPr>
          <w:rFonts w:asciiTheme="minorHAnsi" w:hAnsiTheme="minorHAnsi"/>
        </w:rPr>
        <w:t>dexing</w:t>
      </w:r>
    </w:p>
    <w:p w:rsidR="0010325A" w:rsidRPr="00747288" w:rsidRDefault="0010325A" w:rsidP="0010325A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Indexed on: African Index </w:t>
      </w:r>
      <w:proofErr w:type="spellStart"/>
      <w:r w:rsidRPr="00747288">
        <w:rPr>
          <w:rFonts w:asciiTheme="minorHAnsi" w:hAnsiTheme="minorHAnsi"/>
        </w:rPr>
        <w:t>Medicus</w:t>
      </w:r>
      <w:proofErr w:type="spellEnd"/>
      <w:r w:rsidRPr="00747288">
        <w:rPr>
          <w:rFonts w:asciiTheme="minorHAnsi" w:hAnsiTheme="minorHAnsi"/>
        </w:rPr>
        <w:t xml:space="preserve">, AJOL, </w:t>
      </w:r>
      <w:proofErr w:type="spellStart"/>
      <w:r w:rsidRPr="00747288">
        <w:rPr>
          <w:rFonts w:asciiTheme="minorHAnsi" w:hAnsiTheme="minorHAnsi"/>
        </w:rPr>
        <w:t>Bioline</w:t>
      </w:r>
      <w:proofErr w:type="spellEnd"/>
      <w:r w:rsidRPr="00747288">
        <w:rPr>
          <w:rFonts w:asciiTheme="minorHAnsi" w:hAnsiTheme="minorHAnsi"/>
        </w:rPr>
        <w:t>, DOAJ, EBSCO, EMBASE, PubMed Central &amp; MEDLINE, Scopus, Web of Science</w:t>
      </w:r>
      <w:r w:rsidR="00747288" w:rsidRPr="00747288">
        <w:rPr>
          <w:rFonts w:asciiTheme="minorHAnsi" w:hAnsiTheme="minorHAnsi"/>
        </w:rPr>
        <w:t>,</w:t>
      </w:r>
      <w:r w:rsidR="00747288" w:rsidRPr="00747288">
        <w:rPr>
          <w:rFonts w:ascii="Arial" w:hAnsi="Arial" w:cs="Arial"/>
          <w:color w:val="111111"/>
          <w:sz w:val="19"/>
          <w:szCs w:val="19"/>
          <w:shd w:val="clear" w:color="auto" w:fill="FFFFFF"/>
        </w:rPr>
        <w:t xml:space="preserve"> HINARI, Science Citation Index - Thompson Reuter</w:t>
      </w:r>
    </w:p>
    <w:p w:rsidR="00932B4C" w:rsidRPr="00747288" w:rsidRDefault="0010325A" w:rsidP="0010325A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Not indexed on: </w:t>
      </w:r>
      <w:r w:rsidR="00275633" w:rsidRPr="00747288">
        <w:rPr>
          <w:rFonts w:asciiTheme="minorHAnsi" w:hAnsiTheme="minorHAnsi"/>
        </w:rPr>
        <w:t>CABI, Google S</w:t>
      </w:r>
      <w:r w:rsidR="00747288" w:rsidRPr="00747288">
        <w:rPr>
          <w:rFonts w:asciiTheme="minorHAnsi" w:hAnsiTheme="minorHAnsi"/>
        </w:rPr>
        <w:t>cholar</w:t>
      </w:r>
    </w:p>
    <w:p w:rsidR="008D431D" w:rsidRPr="00747288" w:rsidRDefault="008D431D" w:rsidP="00932B4C">
      <w:pPr>
        <w:ind w:left="720" w:firstLine="720"/>
        <w:rPr>
          <w:rFonts w:asciiTheme="minorHAnsi" w:hAnsiTheme="minorHAnsi"/>
        </w:rPr>
      </w:pPr>
    </w:p>
    <w:p w:rsidR="00EA0718" w:rsidRPr="00747288" w:rsidRDefault="000959FD" w:rsidP="00932B4C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Key objectives</w:t>
      </w:r>
    </w:p>
    <w:p w:rsidR="00F40469" w:rsidRPr="00747288" w:rsidRDefault="000959FD" w:rsidP="00F40469">
      <w:pPr>
        <w:pStyle w:val="ListParagraph"/>
        <w:numPr>
          <w:ilvl w:val="0"/>
          <w:numId w:val="22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Increase pool of</w:t>
      </w:r>
      <w:r w:rsidR="00F40469" w:rsidRPr="00747288">
        <w:rPr>
          <w:rFonts w:asciiTheme="minorHAnsi" w:hAnsiTheme="minorHAnsi"/>
        </w:rPr>
        <w:t xml:space="preserve"> peer-reviewers</w:t>
      </w:r>
    </w:p>
    <w:p w:rsidR="00F40469" w:rsidRPr="00747288" w:rsidRDefault="000959FD" w:rsidP="00F40469">
      <w:pPr>
        <w:pStyle w:val="ListParagraph"/>
        <w:numPr>
          <w:ilvl w:val="0"/>
          <w:numId w:val="22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Increase q</w:t>
      </w:r>
      <w:r w:rsidR="00F40469" w:rsidRPr="00747288">
        <w:rPr>
          <w:rFonts w:asciiTheme="minorHAnsi" w:hAnsiTheme="minorHAnsi"/>
        </w:rPr>
        <w:t>uality of reviews</w:t>
      </w:r>
    </w:p>
    <w:p w:rsidR="00EA0718" w:rsidRPr="00747288" w:rsidRDefault="000959FD" w:rsidP="00072820">
      <w:pPr>
        <w:pStyle w:val="ListParagraph"/>
        <w:numPr>
          <w:ilvl w:val="0"/>
          <w:numId w:val="22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Mitigate b</w:t>
      </w:r>
      <w:r w:rsidR="00EA0718" w:rsidRPr="00747288">
        <w:rPr>
          <w:rFonts w:asciiTheme="minorHAnsi" w:hAnsiTheme="minorHAnsi"/>
        </w:rPr>
        <w:t>acklog of submitted manuscripts in Scholar One</w:t>
      </w:r>
    </w:p>
    <w:p w:rsidR="00072820" w:rsidRPr="00747288" w:rsidRDefault="0020595F" w:rsidP="00072820">
      <w:pPr>
        <w:pStyle w:val="ListParagraph"/>
        <w:numPr>
          <w:ilvl w:val="0"/>
          <w:numId w:val="22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Look at</w:t>
      </w:r>
      <w:r w:rsidR="00EB7D44" w:rsidRPr="00747288">
        <w:rPr>
          <w:rFonts w:asciiTheme="minorHAnsi" w:hAnsiTheme="minorHAnsi"/>
        </w:rPr>
        <w:t xml:space="preserve"> production process</w:t>
      </w:r>
      <w:r w:rsidRPr="00747288">
        <w:rPr>
          <w:rFonts w:asciiTheme="minorHAnsi" w:hAnsiTheme="minorHAnsi"/>
        </w:rPr>
        <w:t xml:space="preserve"> (and </w:t>
      </w:r>
      <w:r w:rsidR="00747288" w:rsidRPr="00747288">
        <w:rPr>
          <w:rFonts w:asciiTheme="minorHAnsi" w:hAnsiTheme="minorHAnsi"/>
        </w:rPr>
        <w:t>how</w:t>
      </w:r>
      <w:r w:rsidRPr="00747288">
        <w:rPr>
          <w:rFonts w:asciiTheme="minorHAnsi" w:hAnsiTheme="minorHAnsi"/>
        </w:rPr>
        <w:t xml:space="preserve"> to </w:t>
      </w:r>
      <w:r w:rsidR="00747288" w:rsidRPr="00747288">
        <w:rPr>
          <w:rFonts w:asciiTheme="minorHAnsi" w:hAnsiTheme="minorHAnsi"/>
        </w:rPr>
        <w:t>optimize</w:t>
      </w:r>
      <w:r w:rsidRPr="00747288">
        <w:rPr>
          <w:rFonts w:asciiTheme="minorHAnsi" w:hAnsiTheme="minorHAnsi"/>
        </w:rPr>
        <w:t>)</w:t>
      </w:r>
    </w:p>
    <w:p w:rsidR="00E97357" w:rsidRPr="00747288" w:rsidRDefault="00E97357" w:rsidP="00932B4C">
      <w:pPr>
        <w:rPr>
          <w:rFonts w:asciiTheme="minorHAnsi" w:hAnsiTheme="minorHAnsi"/>
          <w:b/>
        </w:rPr>
      </w:pPr>
    </w:p>
    <w:p w:rsidR="00F40469" w:rsidRPr="00747288" w:rsidRDefault="00F40469" w:rsidP="00932B4C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Peer Review process</w:t>
      </w:r>
      <w:r w:rsidR="003D2812" w:rsidRPr="00747288">
        <w:rPr>
          <w:rFonts w:asciiTheme="minorHAnsi" w:hAnsiTheme="minorHAnsi"/>
          <w:b/>
        </w:rPr>
        <w:t xml:space="preserve"> (in Scholar One)</w:t>
      </w:r>
    </w:p>
    <w:p w:rsidR="00F40469" w:rsidRPr="00747288" w:rsidRDefault="00F40469" w:rsidP="00F40469">
      <w:pPr>
        <w:pStyle w:val="ListParagraph"/>
        <w:numPr>
          <w:ilvl w:val="0"/>
          <w:numId w:val="27"/>
        </w:numPr>
        <w:rPr>
          <w:rFonts w:asciiTheme="minorHAnsi" w:hAnsiTheme="minorHAnsi"/>
          <w:b/>
        </w:rPr>
      </w:pPr>
      <w:r w:rsidRPr="00747288">
        <w:rPr>
          <w:rFonts w:asciiTheme="minorHAnsi" w:hAnsiTheme="minorHAnsi"/>
        </w:rPr>
        <w:t>Current status</w:t>
      </w:r>
    </w:p>
    <w:p w:rsidR="006500DF" w:rsidRPr="00747288" w:rsidRDefault="00F40469" w:rsidP="00FA36D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Users cannot enter keywords to specify field of expertise</w:t>
      </w:r>
    </w:p>
    <w:p w:rsidR="00AE790A" w:rsidRPr="00747288" w:rsidRDefault="008C4C75" w:rsidP="00AE790A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>: enable</w:t>
      </w:r>
      <w:r w:rsidR="00FA36D5" w:rsidRPr="00747288">
        <w:rPr>
          <w:rFonts w:asciiTheme="minorHAnsi" w:hAnsiTheme="minorHAnsi"/>
        </w:rPr>
        <w:t xml:space="preserve"> keywords to better assign reviewers</w:t>
      </w:r>
      <w:r w:rsidR="00A85C68" w:rsidRPr="00747288">
        <w:rPr>
          <w:rFonts w:asciiTheme="minorHAnsi" w:hAnsiTheme="minorHAnsi"/>
        </w:rPr>
        <w:t xml:space="preserve">, list </w:t>
      </w:r>
      <w:r w:rsidR="00A85C68" w:rsidRPr="00747288">
        <w:rPr>
          <w:rFonts w:asciiTheme="minorHAnsi" w:hAnsiTheme="minorHAnsi"/>
          <w:i/>
          <w:u w:val="single"/>
        </w:rPr>
        <w:t>[attached]</w:t>
      </w:r>
      <w:r w:rsidR="00A85C68" w:rsidRPr="00747288">
        <w:rPr>
          <w:rFonts w:asciiTheme="minorHAnsi" w:hAnsiTheme="minorHAnsi"/>
          <w:i/>
        </w:rPr>
        <w:t xml:space="preserve">, </w:t>
      </w:r>
      <w:r w:rsidR="00A85C68" w:rsidRPr="00747288">
        <w:rPr>
          <w:rFonts w:asciiTheme="minorHAnsi" w:hAnsiTheme="minorHAnsi"/>
        </w:rPr>
        <w:t>in process</w:t>
      </w:r>
    </w:p>
    <w:p w:rsidR="003B6857" w:rsidRPr="00747288" w:rsidRDefault="00AE790A" w:rsidP="003B6857">
      <w:pPr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26" type="#_x0000_t75" style="width:77.25pt;height:50.25pt" o:ole="">
            <v:imagedata r:id="rId17" o:title=""/>
          </v:shape>
          <o:OLEObject Type="Embed" ProgID="Excel.Sheet.12" ShapeID="_x0000_i1026" DrawAspect="Icon" ObjectID="_1562873566" r:id="rId18"/>
        </w:object>
      </w:r>
    </w:p>
    <w:p w:rsidR="008C537B" w:rsidRPr="00747288" w:rsidRDefault="008C537B" w:rsidP="003B6857">
      <w:pPr>
        <w:jc w:val="center"/>
        <w:rPr>
          <w:rFonts w:asciiTheme="minorHAnsi" w:hAnsiTheme="minorHAnsi"/>
        </w:rPr>
      </w:pPr>
    </w:p>
    <w:p w:rsidR="003D2812" w:rsidRPr="00747288" w:rsidRDefault="003D2812" w:rsidP="00FA36D5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Ask submitting authors to propose 2 reviewers (1 national / 1 international)</w:t>
      </w:r>
    </w:p>
    <w:p w:rsidR="003D2812" w:rsidRPr="00747288" w:rsidRDefault="003D2812" w:rsidP="003D2812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lastRenderedPageBreak/>
        <w:t>Action</w:t>
      </w:r>
      <w:r w:rsidRPr="00747288">
        <w:rPr>
          <w:rFonts w:asciiTheme="minorHAnsi" w:hAnsiTheme="minorHAnsi"/>
        </w:rPr>
        <w:t>: Scholar One to configure this setting</w:t>
      </w:r>
      <w:r w:rsidR="00A85C68" w:rsidRPr="00747288">
        <w:rPr>
          <w:rFonts w:asciiTheme="minorHAnsi" w:hAnsiTheme="minorHAnsi"/>
        </w:rPr>
        <w:t>, in process</w:t>
      </w:r>
    </w:p>
    <w:p w:rsidR="008C4C75" w:rsidRPr="00747288" w:rsidRDefault="00FA36D5" w:rsidP="00FA36D5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Re-target users who have reviewed 1-2 manuscripts: </w:t>
      </w:r>
    </w:p>
    <w:p w:rsidR="008C4C75" w:rsidRPr="00747288" w:rsidRDefault="00FA36D5" w:rsidP="008C4C7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2339/2809 active reviewers</w:t>
      </w:r>
      <w:r w:rsidR="00A85C68" w:rsidRPr="00747288">
        <w:rPr>
          <w:rFonts w:asciiTheme="minorHAnsi" w:hAnsiTheme="minorHAnsi"/>
        </w:rPr>
        <w:t>, list</w:t>
      </w:r>
      <w:r w:rsidR="00BC40FC" w:rsidRPr="00747288">
        <w:rPr>
          <w:rFonts w:asciiTheme="minorHAnsi" w:hAnsiTheme="minorHAnsi"/>
        </w:rPr>
        <w:t xml:space="preserve"> of all users</w:t>
      </w:r>
      <w:r w:rsidR="00A85C68" w:rsidRPr="00747288">
        <w:rPr>
          <w:rFonts w:asciiTheme="minorHAnsi" w:hAnsiTheme="minorHAnsi"/>
        </w:rPr>
        <w:t xml:space="preserve"> </w:t>
      </w:r>
      <w:r w:rsidR="00A85C68" w:rsidRPr="00747288">
        <w:rPr>
          <w:rFonts w:asciiTheme="minorHAnsi" w:hAnsiTheme="minorHAnsi"/>
          <w:i/>
          <w:u w:val="single"/>
        </w:rPr>
        <w:t>[attached]</w:t>
      </w:r>
    </w:p>
    <w:p w:rsidR="00BC40FC" w:rsidRPr="00747288" w:rsidRDefault="00BC40FC" w:rsidP="003B6857">
      <w:pPr>
        <w:pStyle w:val="ListParagraph"/>
        <w:ind w:left="1440"/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27" type="#_x0000_t75" style="width:77.25pt;height:50.25pt" o:ole="">
            <v:imagedata r:id="rId19" o:title=""/>
          </v:shape>
          <o:OLEObject Type="Embed" ProgID="Excel.Sheet.12" ShapeID="_x0000_i1027" DrawAspect="Icon" ObjectID="_1562873567" r:id="rId20"/>
        </w:object>
      </w:r>
    </w:p>
    <w:p w:rsidR="008C537B" w:rsidRPr="00747288" w:rsidRDefault="008C537B" w:rsidP="003B6857">
      <w:pPr>
        <w:pStyle w:val="ListParagraph"/>
        <w:ind w:left="1440"/>
        <w:jc w:val="center"/>
        <w:rPr>
          <w:rFonts w:asciiTheme="minorHAnsi" w:hAnsiTheme="minorHAnsi"/>
        </w:rPr>
      </w:pPr>
    </w:p>
    <w:p w:rsidR="003D2812" w:rsidRPr="00747288" w:rsidRDefault="00931802" w:rsidP="00EB7D44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Do not consider</w:t>
      </w:r>
      <w:r w:rsidR="008C4C75" w:rsidRPr="00747288">
        <w:rPr>
          <w:rFonts w:asciiTheme="minorHAnsi" w:hAnsiTheme="minorHAnsi"/>
        </w:rPr>
        <w:t xml:space="preserve"> </w:t>
      </w:r>
      <w:r w:rsidRPr="00747288">
        <w:rPr>
          <w:rFonts w:asciiTheme="minorHAnsi" w:hAnsiTheme="minorHAnsi"/>
        </w:rPr>
        <w:t>reviewers</w:t>
      </w:r>
      <w:r w:rsidR="008C4C75" w:rsidRPr="00747288">
        <w:rPr>
          <w:rFonts w:asciiTheme="minorHAnsi" w:hAnsiTheme="minorHAnsi"/>
        </w:rPr>
        <w:t xml:space="preserve"> with average time &gt;60 days</w:t>
      </w:r>
      <w:r w:rsidR="003D2812" w:rsidRPr="00747288">
        <w:rPr>
          <w:rFonts w:asciiTheme="minorHAnsi" w:hAnsiTheme="minorHAnsi"/>
        </w:rPr>
        <w:t xml:space="preserve"> </w:t>
      </w:r>
      <w:r w:rsidRPr="00747288">
        <w:rPr>
          <w:rFonts w:asciiTheme="minorHAnsi" w:hAnsiTheme="minorHAnsi"/>
        </w:rPr>
        <w:t>(</w:t>
      </w:r>
      <w:r w:rsidR="003D2812" w:rsidRPr="00747288">
        <w:rPr>
          <w:rFonts w:asciiTheme="minorHAnsi" w:hAnsiTheme="minorHAnsi"/>
          <w:b/>
        </w:rPr>
        <w:t xml:space="preserve">ask </w:t>
      </w:r>
      <w:proofErr w:type="spellStart"/>
      <w:r w:rsidRPr="00747288">
        <w:rPr>
          <w:rFonts w:asciiTheme="minorHAnsi" w:hAnsiTheme="minorHAnsi"/>
          <w:b/>
        </w:rPr>
        <w:t>EiC</w:t>
      </w:r>
      <w:proofErr w:type="spellEnd"/>
      <w:r w:rsidRPr="00747288">
        <w:rPr>
          <w:rFonts w:asciiTheme="minorHAnsi" w:hAnsiTheme="minorHAnsi"/>
          <w:b/>
        </w:rPr>
        <w:t xml:space="preserve"> to review list)</w:t>
      </w:r>
    </w:p>
    <w:p w:rsidR="003D2812" w:rsidRPr="00747288" w:rsidRDefault="00A85C68" w:rsidP="00EB7D44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Elsevier’s</w:t>
      </w:r>
      <w:r w:rsidR="001F77E8" w:rsidRPr="00747288">
        <w:rPr>
          <w:rFonts w:asciiTheme="minorHAnsi" w:hAnsiTheme="minorHAnsi"/>
        </w:rPr>
        <w:t xml:space="preserve"> Expert Lookup Tool</w:t>
      </w:r>
      <w:r w:rsidRPr="00747288">
        <w:rPr>
          <w:rFonts w:asciiTheme="minorHAnsi" w:hAnsiTheme="minorHAnsi"/>
        </w:rPr>
        <w:t xml:space="preserve"> to find more reviewers</w:t>
      </w:r>
      <w:r w:rsidR="001F77E8" w:rsidRPr="00747288">
        <w:rPr>
          <w:rFonts w:asciiTheme="minorHAnsi" w:hAnsiTheme="minorHAnsi"/>
        </w:rPr>
        <w:t xml:space="preserve">: </w:t>
      </w:r>
      <w:r w:rsidRPr="00747288">
        <w:rPr>
          <w:rFonts w:asciiTheme="minorHAnsi" w:hAnsiTheme="minorHAnsi"/>
        </w:rPr>
        <w:t>requested access</w:t>
      </w:r>
      <w:r w:rsidR="00747288" w:rsidRPr="00747288">
        <w:rPr>
          <w:rFonts w:asciiTheme="minorHAnsi" w:hAnsiTheme="minorHAnsi"/>
        </w:rPr>
        <w:t>, in  process</w:t>
      </w:r>
    </w:p>
    <w:p w:rsidR="00FA36D5" w:rsidRPr="00747288" w:rsidRDefault="00A85C68" w:rsidP="00F40469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Incentivize</w:t>
      </w:r>
      <w:r w:rsidR="00FA36D5" w:rsidRPr="00747288">
        <w:rPr>
          <w:rFonts w:asciiTheme="minorHAnsi" w:hAnsiTheme="minorHAnsi"/>
        </w:rPr>
        <w:t xml:space="preserve"> reviewers</w:t>
      </w:r>
    </w:p>
    <w:p w:rsidR="00FA36D5" w:rsidRPr="00747288" w:rsidRDefault="008C4C75" w:rsidP="00FA36D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 xml:space="preserve">: </w:t>
      </w:r>
      <w:r w:rsidR="009A4576" w:rsidRPr="00747288">
        <w:rPr>
          <w:rFonts w:asciiTheme="minorHAnsi" w:hAnsiTheme="minorHAnsi"/>
        </w:rPr>
        <w:t xml:space="preserve">select top reviews, send certificate </w:t>
      </w:r>
      <w:r w:rsidR="00A85C68" w:rsidRPr="00747288">
        <w:rPr>
          <w:rFonts w:asciiTheme="minorHAnsi" w:hAnsiTheme="minorHAnsi"/>
          <w:i/>
          <w:u w:val="single"/>
        </w:rPr>
        <w:t>[attached]</w:t>
      </w:r>
      <w:r w:rsidR="00A85C68" w:rsidRPr="00747288">
        <w:rPr>
          <w:rFonts w:asciiTheme="minorHAnsi" w:hAnsiTheme="minorHAnsi"/>
        </w:rPr>
        <w:t xml:space="preserve"> </w:t>
      </w:r>
      <w:r w:rsidR="009A4576" w:rsidRPr="00747288">
        <w:rPr>
          <w:rFonts w:asciiTheme="minorHAnsi" w:hAnsiTheme="minorHAnsi"/>
        </w:rPr>
        <w:t xml:space="preserve">and </w:t>
      </w:r>
      <w:r w:rsidR="003D2812" w:rsidRPr="00747288">
        <w:rPr>
          <w:rFonts w:asciiTheme="minorHAnsi" w:hAnsiTheme="minorHAnsi"/>
        </w:rPr>
        <w:t xml:space="preserve">announce on </w:t>
      </w:r>
      <w:r w:rsidR="008C537B" w:rsidRPr="00747288">
        <w:rPr>
          <w:rFonts w:asciiTheme="minorHAnsi" w:hAnsiTheme="minorHAnsi"/>
        </w:rPr>
        <w:t>website</w:t>
      </w:r>
      <w:r w:rsidR="00747288" w:rsidRPr="00747288">
        <w:rPr>
          <w:rFonts w:asciiTheme="minorHAnsi" w:hAnsiTheme="minorHAnsi"/>
        </w:rPr>
        <w:t xml:space="preserve"> under ‘News’</w:t>
      </w:r>
    </w:p>
    <w:p w:rsidR="00AE790A" w:rsidRPr="00747288" w:rsidRDefault="00AE790A" w:rsidP="00AE790A">
      <w:pPr>
        <w:rPr>
          <w:rFonts w:asciiTheme="minorHAnsi" w:hAnsiTheme="minorHAnsi"/>
        </w:rPr>
      </w:pPr>
    </w:p>
    <w:bookmarkStart w:id="1" w:name="_MON_1562752421"/>
    <w:bookmarkEnd w:id="1"/>
    <w:p w:rsidR="00AE790A" w:rsidRPr="00747288" w:rsidRDefault="00AE790A" w:rsidP="003B6857">
      <w:pPr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28" type="#_x0000_t75" style="width:77.25pt;height:50.25pt" o:ole="">
            <v:imagedata r:id="rId21" o:title=""/>
          </v:shape>
          <o:OLEObject Type="Embed" ProgID="Word.Document.12" ShapeID="_x0000_i1028" DrawAspect="Icon" ObjectID="_1562873568" r:id="rId22">
            <o:FieldCodes>\s</o:FieldCodes>
          </o:OLEObject>
        </w:object>
      </w:r>
      <w:r w:rsidRPr="00747288">
        <w:rPr>
          <w:rFonts w:asciiTheme="minorHAnsi" w:hAnsiTheme="minorHAnsi"/>
        </w:rPr>
        <w:object w:dxaOrig="1551" w:dyaOrig="1004">
          <v:shape id="_x0000_i1029" type="#_x0000_t75" style="width:77.25pt;height:50.25pt" o:ole="">
            <v:imagedata r:id="rId23" o:title=""/>
          </v:shape>
          <o:OLEObject Type="Embed" ProgID="AcroExch.Document.11" ShapeID="_x0000_i1029" DrawAspect="Icon" ObjectID="_1562873569" r:id="rId24"/>
        </w:object>
      </w:r>
    </w:p>
    <w:p w:rsidR="008C537B" w:rsidRPr="00747288" w:rsidRDefault="008C537B" w:rsidP="003B6857">
      <w:pPr>
        <w:jc w:val="center"/>
        <w:rPr>
          <w:rFonts w:asciiTheme="minorHAnsi" w:hAnsiTheme="minorHAnsi"/>
        </w:rPr>
      </w:pPr>
    </w:p>
    <w:p w:rsidR="00F40469" w:rsidRPr="00747288" w:rsidRDefault="00FA36D5" w:rsidP="00F40469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Outreach to enlist new reviewers</w:t>
      </w:r>
    </w:p>
    <w:p w:rsidR="00FA36D5" w:rsidRDefault="00A85C68" w:rsidP="00FA36D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Hold reviewer w</w:t>
      </w:r>
      <w:r w:rsidR="00FA36D5" w:rsidRPr="00747288">
        <w:rPr>
          <w:rFonts w:asciiTheme="minorHAnsi" w:hAnsiTheme="minorHAnsi"/>
        </w:rPr>
        <w:t xml:space="preserve">orkshop </w:t>
      </w:r>
      <w:r w:rsidR="00023A06" w:rsidRPr="00747288">
        <w:rPr>
          <w:rFonts w:asciiTheme="minorHAnsi" w:hAnsiTheme="minorHAnsi"/>
        </w:rPr>
        <w:t>(e.g. 19 enlisted reviewers from publishing workshop on 20 July 2017)</w:t>
      </w:r>
      <w:r w:rsidR="0084421D">
        <w:rPr>
          <w:rFonts w:asciiTheme="minorHAnsi" w:hAnsiTheme="minorHAnsi"/>
        </w:rPr>
        <w:t xml:space="preserve">, list </w:t>
      </w:r>
      <w:r w:rsidR="0084421D" w:rsidRPr="0084421D">
        <w:rPr>
          <w:rFonts w:asciiTheme="minorHAnsi" w:hAnsiTheme="minorHAnsi"/>
          <w:i/>
          <w:u w:val="single"/>
        </w:rPr>
        <w:t>[attached]</w:t>
      </w:r>
    </w:p>
    <w:bookmarkStart w:id="2" w:name="_MON_1562761645"/>
    <w:bookmarkEnd w:id="2"/>
    <w:p w:rsidR="0084421D" w:rsidRDefault="0084421D" w:rsidP="0084421D">
      <w:pPr>
        <w:ind w:left="1080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object w:dxaOrig="1551" w:dyaOrig="1004">
          <v:shape id="_x0000_i1030" type="#_x0000_t75" style="width:77.25pt;height:50.25pt" o:ole="">
            <v:imagedata r:id="rId25" o:title=""/>
          </v:shape>
          <o:OLEObject Type="Embed" ProgID="Word.Document.8" ShapeID="_x0000_i1030" DrawAspect="Icon" ObjectID="_1562873570" r:id="rId26">
            <o:FieldCodes>\s</o:FieldCodes>
          </o:OLEObject>
        </w:object>
      </w:r>
    </w:p>
    <w:p w:rsidR="0084421D" w:rsidRPr="0084421D" w:rsidRDefault="0084421D" w:rsidP="0084421D">
      <w:pPr>
        <w:ind w:left="1080"/>
        <w:jc w:val="center"/>
        <w:rPr>
          <w:rFonts w:asciiTheme="minorHAnsi" w:hAnsiTheme="minorHAnsi"/>
        </w:rPr>
      </w:pPr>
    </w:p>
    <w:p w:rsidR="00FA36D5" w:rsidRPr="00747288" w:rsidRDefault="00FA36D5" w:rsidP="00FA36D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Conference attendees</w:t>
      </w:r>
    </w:p>
    <w:p w:rsidR="00FA36D5" w:rsidRPr="00747288" w:rsidRDefault="00FA36D5" w:rsidP="00FA36D5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PhD candidates at </w:t>
      </w:r>
      <w:proofErr w:type="spellStart"/>
      <w:r w:rsidRPr="00747288">
        <w:rPr>
          <w:rFonts w:asciiTheme="minorHAnsi" w:hAnsiTheme="minorHAnsi"/>
        </w:rPr>
        <w:t>Makerere</w:t>
      </w:r>
      <w:proofErr w:type="spellEnd"/>
      <w:r w:rsidRPr="00747288">
        <w:rPr>
          <w:rFonts w:asciiTheme="minorHAnsi" w:hAnsiTheme="minorHAnsi"/>
        </w:rPr>
        <w:t xml:space="preserve"> University Medical School </w:t>
      </w:r>
    </w:p>
    <w:p w:rsidR="00FA36D5" w:rsidRPr="00747288" w:rsidRDefault="00FA36D5" w:rsidP="00F40469">
      <w:pPr>
        <w:pStyle w:val="ListParagraph"/>
        <w:numPr>
          <w:ilvl w:val="0"/>
          <w:numId w:val="27"/>
        </w:numPr>
        <w:rPr>
          <w:rFonts w:asciiTheme="minorHAnsi" w:hAnsiTheme="minorHAnsi"/>
        </w:rPr>
      </w:pPr>
    </w:p>
    <w:p w:rsidR="00AE790A" w:rsidRPr="00747288" w:rsidRDefault="00AE790A" w:rsidP="00A85C68">
      <w:pPr>
        <w:rPr>
          <w:rFonts w:asciiTheme="minorHAnsi" w:hAnsiTheme="minorHAnsi"/>
          <w:b/>
        </w:rPr>
      </w:pPr>
    </w:p>
    <w:p w:rsidR="00FD6C41" w:rsidRPr="00747288" w:rsidRDefault="00FD6C41" w:rsidP="00A85C68">
      <w:pPr>
        <w:rPr>
          <w:rFonts w:asciiTheme="minorHAnsi" w:hAnsiTheme="minorHAnsi"/>
        </w:rPr>
      </w:pPr>
      <w:r w:rsidRPr="00747288">
        <w:rPr>
          <w:rFonts w:asciiTheme="minorHAnsi" w:hAnsiTheme="minorHAnsi"/>
          <w:b/>
        </w:rPr>
        <w:t>AHS Workflow for manuscript submissions</w:t>
      </w:r>
    </w:p>
    <w:p w:rsidR="00FD6C41" w:rsidRPr="00747288" w:rsidRDefault="00FD6C41" w:rsidP="00FD6C41">
      <w:pPr>
        <w:pStyle w:val="ListParagraph"/>
        <w:numPr>
          <w:ilvl w:val="0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Scholar One </w:t>
      </w:r>
    </w:p>
    <w:p w:rsidR="00EB7D44" w:rsidRPr="00747288" w:rsidRDefault="00EB7D44" w:rsidP="00EB7D44">
      <w:pPr>
        <w:pStyle w:val="ListParagraph"/>
        <w:numPr>
          <w:ilvl w:val="1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Training manuals </w:t>
      </w:r>
      <w:r w:rsidRPr="00747288">
        <w:rPr>
          <w:rFonts w:asciiTheme="minorHAnsi" w:hAnsiTheme="minorHAnsi"/>
          <w:i/>
          <w:u w:val="single"/>
        </w:rPr>
        <w:t>[attached]</w:t>
      </w:r>
      <w:r w:rsidRPr="00747288">
        <w:rPr>
          <w:rFonts w:asciiTheme="minorHAnsi" w:hAnsiTheme="minorHAnsi"/>
        </w:rPr>
        <w:t xml:space="preserve"> available for:</w:t>
      </w:r>
    </w:p>
    <w:p w:rsidR="00EB7D44" w:rsidRPr="00747288" w:rsidRDefault="00EB7D44" w:rsidP="00EB7D44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Admin</w:t>
      </w:r>
    </w:p>
    <w:p w:rsidR="00EB7D44" w:rsidRPr="00747288" w:rsidRDefault="00EB7D44" w:rsidP="00EB7D44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Reporting</w:t>
      </w:r>
    </w:p>
    <w:p w:rsidR="00AE790A" w:rsidRPr="00747288" w:rsidRDefault="00EB7D44" w:rsidP="00AE790A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Production</w:t>
      </w:r>
    </w:p>
    <w:p w:rsidR="00AE790A" w:rsidRPr="00747288" w:rsidRDefault="00AE790A" w:rsidP="003B6857">
      <w:pPr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31" type="#_x0000_t75" style="width:77.25pt;height:50.25pt" o:ole="">
            <v:imagedata r:id="rId27" o:title=""/>
          </v:shape>
          <o:OLEObject Type="Embed" ProgID="AcroExch.Document.11" ShapeID="_x0000_i1031" DrawAspect="Icon" ObjectID="_1562873571" r:id="rId28"/>
        </w:object>
      </w:r>
      <w:r w:rsidRPr="00747288">
        <w:rPr>
          <w:rFonts w:asciiTheme="minorHAnsi" w:hAnsiTheme="minorHAnsi"/>
        </w:rPr>
        <w:object w:dxaOrig="1551" w:dyaOrig="1004">
          <v:shape id="_x0000_i1032" type="#_x0000_t75" style="width:77.25pt;height:50.25pt" o:ole="">
            <v:imagedata r:id="rId29" o:title=""/>
          </v:shape>
          <o:OLEObject Type="Embed" ProgID="AcroExch.Document.11" ShapeID="_x0000_i1032" DrawAspect="Icon" ObjectID="_1562873572" r:id="rId30"/>
        </w:object>
      </w:r>
      <w:r w:rsidRPr="00747288">
        <w:rPr>
          <w:rFonts w:asciiTheme="minorHAnsi" w:hAnsiTheme="minorHAnsi"/>
        </w:rPr>
        <w:object w:dxaOrig="1551" w:dyaOrig="1004">
          <v:shape id="_x0000_i1033" type="#_x0000_t75" style="width:77.25pt;height:50.25pt" o:ole="">
            <v:imagedata r:id="rId31" o:title=""/>
          </v:shape>
          <o:OLEObject Type="Embed" ProgID="AcroExch.Document.11" ShapeID="_x0000_i1033" DrawAspect="Icon" ObjectID="_1562873573" r:id="rId32"/>
        </w:object>
      </w:r>
    </w:p>
    <w:p w:rsidR="008C537B" w:rsidRPr="00747288" w:rsidRDefault="008C537B" w:rsidP="003B6857">
      <w:pPr>
        <w:jc w:val="center"/>
        <w:rPr>
          <w:rFonts w:asciiTheme="minorHAnsi" w:hAnsiTheme="minorHAnsi"/>
        </w:rPr>
      </w:pPr>
    </w:p>
    <w:p w:rsidR="00FD6C41" w:rsidRPr="00747288" w:rsidRDefault="00FD6C41" w:rsidP="00FD6C41">
      <w:pPr>
        <w:pStyle w:val="ListParagraph"/>
        <w:numPr>
          <w:ilvl w:val="1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Updates and customization</w:t>
      </w:r>
    </w:p>
    <w:p w:rsidR="00EB7D44" w:rsidRPr="00747288" w:rsidRDefault="00EB7D44" w:rsidP="00FD6C41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User interface changed in July 2017</w:t>
      </w:r>
    </w:p>
    <w:p w:rsidR="00EB7D44" w:rsidRPr="00747288" w:rsidRDefault="00747288" w:rsidP="00EB7D44">
      <w:pPr>
        <w:pStyle w:val="ListParagraph"/>
        <w:numPr>
          <w:ilvl w:val="3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>: u</w:t>
      </w:r>
      <w:r w:rsidR="00EB7D44" w:rsidRPr="00747288">
        <w:rPr>
          <w:rFonts w:asciiTheme="minorHAnsi" w:hAnsiTheme="minorHAnsi"/>
        </w:rPr>
        <w:t>pdate email templates to reflect new labels: ‘Awaiting Reviewer’s Score’ to be changed to ‘Review and Score’</w:t>
      </w:r>
    </w:p>
    <w:p w:rsidR="00FD6C41" w:rsidRPr="00747288" w:rsidRDefault="00EB7D44" w:rsidP="00FD6C41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Configure</w:t>
      </w:r>
      <w:r w:rsidR="00FD6C41" w:rsidRPr="00747288">
        <w:rPr>
          <w:rFonts w:asciiTheme="minorHAnsi" w:hAnsiTheme="minorHAnsi"/>
        </w:rPr>
        <w:t xml:space="preserve"> keywords setting</w:t>
      </w:r>
      <w:r w:rsidR="00747288" w:rsidRPr="00747288">
        <w:rPr>
          <w:rFonts w:asciiTheme="minorHAnsi" w:hAnsiTheme="minorHAnsi"/>
        </w:rPr>
        <w:t>, in process</w:t>
      </w:r>
    </w:p>
    <w:p w:rsidR="00EB7D44" w:rsidRPr="00747288" w:rsidRDefault="00747288" w:rsidP="00FD6C41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>: u</w:t>
      </w:r>
      <w:r w:rsidR="00EB7D44" w:rsidRPr="00747288">
        <w:rPr>
          <w:rFonts w:asciiTheme="minorHAnsi" w:hAnsiTheme="minorHAnsi"/>
        </w:rPr>
        <w:t>pload letterhead</w:t>
      </w:r>
    </w:p>
    <w:p w:rsidR="00FD6C41" w:rsidRPr="00747288" w:rsidRDefault="00FD6C41" w:rsidP="00FD6C41">
      <w:pPr>
        <w:pStyle w:val="ListParagraph"/>
        <w:numPr>
          <w:ilvl w:val="1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Reporting</w:t>
      </w:r>
    </w:p>
    <w:p w:rsidR="00FD6C41" w:rsidRPr="00747288" w:rsidRDefault="00FD6C41" w:rsidP="00FD6C41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Additional training</w:t>
      </w:r>
      <w:r w:rsidR="00747288" w:rsidRPr="00747288">
        <w:rPr>
          <w:rFonts w:asciiTheme="minorHAnsi" w:hAnsiTheme="minorHAnsi"/>
        </w:rPr>
        <w:t xml:space="preserve"> available, contact Emily for details</w:t>
      </w:r>
    </w:p>
    <w:p w:rsidR="00FD6C41" w:rsidRPr="00747288" w:rsidRDefault="00FD6C41" w:rsidP="00FD6C41">
      <w:pPr>
        <w:pStyle w:val="ListParagraph"/>
        <w:numPr>
          <w:ilvl w:val="2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 xml:space="preserve">: set-up </w:t>
      </w:r>
      <w:r w:rsidR="00A85C68" w:rsidRPr="00747288">
        <w:rPr>
          <w:rFonts w:asciiTheme="minorHAnsi" w:hAnsiTheme="minorHAnsi"/>
        </w:rPr>
        <w:t xml:space="preserve">automatic </w:t>
      </w:r>
      <w:r w:rsidRPr="00747288">
        <w:rPr>
          <w:rFonts w:asciiTheme="minorHAnsi" w:hAnsiTheme="minorHAnsi"/>
        </w:rPr>
        <w:t>quarterly reports</w:t>
      </w:r>
    </w:p>
    <w:p w:rsidR="00FD6C41" w:rsidRPr="00747288" w:rsidRDefault="00A85C68" w:rsidP="00A85C68">
      <w:pPr>
        <w:pStyle w:val="ListParagraph"/>
        <w:numPr>
          <w:ilvl w:val="1"/>
          <w:numId w:val="30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Ques</w:t>
      </w:r>
      <w:r w:rsidR="00747288" w:rsidRPr="00747288">
        <w:rPr>
          <w:rFonts w:asciiTheme="minorHAnsi" w:hAnsiTheme="minorHAnsi"/>
        </w:rPr>
        <w:t>tions</w:t>
      </w:r>
      <w:r w:rsidRPr="00747288">
        <w:rPr>
          <w:rFonts w:asciiTheme="minorHAnsi" w:hAnsiTheme="minorHAnsi"/>
        </w:rPr>
        <w:t xml:space="preserve">: </w:t>
      </w:r>
      <w:hyperlink r:id="rId33" w:history="1">
        <w:r w:rsidRPr="00747288">
          <w:rPr>
            <w:rStyle w:val="Hyperlink"/>
            <w:rFonts w:asciiTheme="minorHAnsi" w:hAnsiTheme="minorHAnsi"/>
          </w:rPr>
          <w:t>ts.mcsupport@clarivate.com</w:t>
        </w:r>
      </w:hyperlink>
      <w:r w:rsidRPr="00747288">
        <w:rPr>
          <w:rFonts w:asciiTheme="minorHAnsi" w:hAnsiTheme="minorHAnsi"/>
        </w:rPr>
        <w:t xml:space="preserve">  </w:t>
      </w:r>
    </w:p>
    <w:p w:rsidR="00FD6C41" w:rsidRPr="00747288" w:rsidRDefault="00FD6C41" w:rsidP="00FD6C41">
      <w:pPr>
        <w:pStyle w:val="ListParagraph"/>
        <w:numPr>
          <w:ilvl w:val="0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lastRenderedPageBreak/>
        <w:t>Production</w:t>
      </w:r>
    </w:p>
    <w:p w:rsidR="00FD6C41" w:rsidRPr="00747288" w:rsidRDefault="00FD6C41" w:rsidP="00FD6C41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Publishing Manager converts submitted manuscripts into PDF in Adobe InDesign</w:t>
      </w:r>
    </w:p>
    <w:p w:rsidR="0020595F" w:rsidRPr="00747288" w:rsidRDefault="0020595F" w:rsidP="00FD6C41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Manual, time consuming process</w:t>
      </w:r>
    </w:p>
    <w:p w:rsidR="00FD6C41" w:rsidRPr="00747288" w:rsidRDefault="00FD6C41" w:rsidP="00FD6C41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Galley proof sent to author to approve</w:t>
      </w:r>
    </w:p>
    <w:p w:rsidR="00FD6C41" w:rsidRPr="00747288" w:rsidRDefault="00FD6C41" w:rsidP="00FD6C41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Authors must sign accepting PDF before publication (no changes at this stage)</w:t>
      </w:r>
    </w:p>
    <w:p w:rsidR="001F7455" w:rsidRPr="00747288" w:rsidRDefault="0020595F" w:rsidP="00FD6C41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Future planning: h</w:t>
      </w:r>
      <w:r w:rsidR="001F7455" w:rsidRPr="00747288">
        <w:rPr>
          <w:rFonts w:asciiTheme="minorHAnsi" w:hAnsiTheme="minorHAnsi"/>
        </w:rPr>
        <w:t xml:space="preserve">ow can this process </w:t>
      </w:r>
      <w:r w:rsidRPr="00747288">
        <w:rPr>
          <w:rFonts w:asciiTheme="minorHAnsi" w:hAnsiTheme="minorHAnsi"/>
        </w:rPr>
        <w:t xml:space="preserve">be made more efficient? </w:t>
      </w:r>
    </w:p>
    <w:p w:rsidR="0020595F" w:rsidRPr="00747288" w:rsidRDefault="0020595F" w:rsidP="0020595F">
      <w:pPr>
        <w:pStyle w:val="ListParagraph"/>
        <w:numPr>
          <w:ilvl w:val="2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Additional volunteer</w:t>
      </w:r>
    </w:p>
    <w:p w:rsidR="0020595F" w:rsidRPr="00747288" w:rsidRDefault="0020595F" w:rsidP="0020595F">
      <w:pPr>
        <w:pStyle w:val="ListParagraph"/>
        <w:numPr>
          <w:ilvl w:val="2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Change from Adobe InDesign</w:t>
      </w:r>
    </w:p>
    <w:p w:rsidR="0020595F" w:rsidRPr="00747288" w:rsidRDefault="0020595F" w:rsidP="0020595F">
      <w:pPr>
        <w:pStyle w:val="ListParagraph"/>
        <w:numPr>
          <w:ilvl w:val="2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Ensure that </w:t>
      </w:r>
      <w:r w:rsidR="00747288" w:rsidRPr="00747288">
        <w:rPr>
          <w:rFonts w:asciiTheme="minorHAnsi" w:hAnsiTheme="minorHAnsi"/>
        </w:rPr>
        <w:t>Guide</w:t>
      </w:r>
      <w:r w:rsidRPr="00747288">
        <w:rPr>
          <w:rFonts w:asciiTheme="minorHAnsi" w:hAnsiTheme="minorHAnsi"/>
        </w:rPr>
        <w:t xml:space="preserve"> to Authors </w:t>
      </w:r>
      <w:r w:rsidR="00747288" w:rsidRPr="00747288">
        <w:rPr>
          <w:rFonts w:asciiTheme="minorHAnsi" w:hAnsiTheme="minorHAnsi"/>
        </w:rPr>
        <w:t>is</w:t>
      </w:r>
      <w:r w:rsidRPr="00747288">
        <w:rPr>
          <w:rFonts w:asciiTheme="minorHAnsi" w:hAnsiTheme="minorHAnsi"/>
        </w:rPr>
        <w:t xml:space="preserve"> </w:t>
      </w:r>
      <w:r w:rsidR="00747288" w:rsidRPr="00747288">
        <w:rPr>
          <w:rFonts w:asciiTheme="minorHAnsi" w:hAnsiTheme="minorHAnsi"/>
        </w:rPr>
        <w:t>detailed</w:t>
      </w:r>
    </w:p>
    <w:p w:rsidR="00F40469" w:rsidRPr="00747288" w:rsidRDefault="00F40469" w:rsidP="00932B4C">
      <w:pPr>
        <w:rPr>
          <w:rFonts w:asciiTheme="minorHAnsi" w:hAnsiTheme="minorHAnsi"/>
          <w:b/>
        </w:rPr>
      </w:pPr>
    </w:p>
    <w:p w:rsidR="00072820" w:rsidRPr="00747288" w:rsidRDefault="002C11AE" w:rsidP="00072820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Communication</w:t>
      </w:r>
      <w:r w:rsidR="00072820" w:rsidRPr="00747288">
        <w:rPr>
          <w:rFonts w:asciiTheme="minorHAnsi" w:hAnsiTheme="minorHAnsi"/>
          <w:b/>
        </w:rPr>
        <w:t xml:space="preserve"> Strategy</w:t>
      </w:r>
    </w:p>
    <w:p w:rsidR="00072820" w:rsidRPr="00747288" w:rsidRDefault="00FD6C41" w:rsidP="00072820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AHS w</w:t>
      </w:r>
      <w:r w:rsidR="00072820" w:rsidRPr="00747288">
        <w:rPr>
          <w:rFonts w:asciiTheme="minorHAnsi" w:hAnsiTheme="minorHAnsi"/>
        </w:rPr>
        <w:t>ebsite</w:t>
      </w:r>
    </w:p>
    <w:p w:rsidR="00072820" w:rsidRPr="00747288" w:rsidRDefault="009C4A19" w:rsidP="00072820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hyperlink r:id="rId34" w:history="1">
        <w:r w:rsidR="00FD6C41" w:rsidRPr="00747288">
          <w:rPr>
            <w:rStyle w:val="Hyperlink"/>
            <w:rFonts w:asciiTheme="minorHAnsi" w:hAnsiTheme="minorHAnsi"/>
          </w:rPr>
          <w:t>http://africanhealthsciences.org/</w:t>
        </w:r>
      </w:hyperlink>
      <w:r w:rsidR="00FD6C41" w:rsidRPr="00747288">
        <w:rPr>
          <w:rFonts w:asciiTheme="minorHAnsi" w:hAnsiTheme="minorHAnsi"/>
        </w:rPr>
        <w:t xml:space="preserve"> launched July 2017</w:t>
      </w:r>
    </w:p>
    <w:p w:rsidR="00072820" w:rsidRPr="00747288" w:rsidRDefault="00FD6C41" w:rsidP="00072820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Website d</w:t>
      </w:r>
      <w:r w:rsidR="00072820" w:rsidRPr="00747288">
        <w:rPr>
          <w:rFonts w:asciiTheme="minorHAnsi" w:hAnsiTheme="minorHAnsi"/>
        </w:rPr>
        <w:t>evelopment</w:t>
      </w:r>
    </w:p>
    <w:p w:rsidR="00561916" w:rsidRPr="00747288" w:rsidRDefault="00F858F3" w:rsidP="00AE790A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Recommendations e.g. FAQs and Resources page to add </w:t>
      </w:r>
      <w:r w:rsidRPr="00747288">
        <w:rPr>
          <w:rFonts w:asciiTheme="minorHAnsi" w:hAnsiTheme="minorHAnsi"/>
          <w:i/>
          <w:u w:val="single"/>
        </w:rPr>
        <w:t xml:space="preserve">[attached] </w:t>
      </w:r>
    </w:p>
    <w:bookmarkStart w:id="3" w:name="_MON_1562761058"/>
    <w:bookmarkEnd w:id="3"/>
    <w:p w:rsidR="008C537B" w:rsidRPr="00747288" w:rsidRDefault="00747288" w:rsidP="00747288">
      <w:pPr>
        <w:pStyle w:val="ListParagraph"/>
        <w:ind w:left="2160"/>
        <w:contextualSpacing w:val="0"/>
        <w:jc w:val="center"/>
        <w:rPr>
          <w:rFonts w:asciiTheme="minorHAnsi" w:hAnsiTheme="minorHAnsi"/>
        </w:rPr>
      </w:pPr>
      <w:r w:rsidRPr="00747288">
        <w:rPr>
          <w:rFonts w:asciiTheme="minorHAnsi" w:hAnsiTheme="minorHAnsi"/>
        </w:rPr>
        <w:object w:dxaOrig="1551" w:dyaOrig="1004">
          <v:shape id="_x0000_i1034" type="#_x0000_t75" style="width:77.25pt;height:50.25pt" o:ole="">
            <v:imagedata r:id="rId35" o:title=""/>
          </v:shape>
          <o:OLEObject Type="Embed" ProgID="Word.Document.12" ShapeID="_x0000_i1034" DrawAspect="Icon" ObjectID="_1562873574" r:id="rId36">
            <o:FieldCodes>\s</o:FieldCodes>
          </o:OLEObject>
        </w:object>
      </w:r>
    </w:p>
    <w:p w:rsidR="00747288" w:rsidRPr="00747288" w:rsidRDefault="00747288" w:rsidP="00747288">
      <w:pPr>
        <w:pStyle w:val="ListParagraph"/>
        <w:ind w:left="2160"/>
        <w:contextualSpacing w:val="0"/>
        <w:jc w:val="center"/>
        <w:rPr>
          <w:rFonts w:asciiTheme="minorHAnsi" w:hAnsiTheme="minorHAnsi"/>
        </w:rPr>
      </w:pPr>
    </w:p>
    <w:p w:rsidR="0020595F" w:rsidRPr="00747288" w:rsidRDefault="00561916" w:rsidP="0020595F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Contact form</w:t>
      </w:r>
      <w:r w:rsidR="00AD665B" w:rsidRPr="00747288">
        <w:rPr>
          <w:rFonts w:asciiTheme="minorHAnsi" w:hAnsiTheme="minorHAnsi"/>
        </w:rPr>
        <w:t xml:space="preserve"> and @africanhelathsciences.org email addresses</w:t>
      </w:r>
    </w:p>
    <w:p w:rsidR="00A85C68" w:rsidRPr="00747288" w:rsidRDefault="008C537B" w:rsidP="00072820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Website/journal homepage</w:t>
      </w:r>
      <w:r w:rsidR="00A85C68" w:rsidRPr="00747288">
        <w:rPr>
          <w:rFonts w:asciiTheme="minorHAnsi" w:hAnsiTheme="minorHAnsi"/>
        </w:rPr>
        <w:t xml:space="preserve"> link on Scopus must be updated</w:t>
      </w:r>
      <w:r w:rsidR="00F858F3" w:rsidRPr="00747288">
        <w:rPr>
          <w:rFonts w:asciiTheme="minorHAnsi" w:hAnsiTheme="minorHAnsi"/>
        </w:rPr>
        <w:t xml:space="preserve"> from AJOL</w:t>
      </w:r>
      <w:r w:rsidR="00A85C68" w:rsidRPr="00747288">
        <w:rPr>
          <w:rFonts w:asciiTheme="minorHAnsi" w:hAnsiTheme="minorHAnsi"/>
        </w:rPr>
        <w:t>, in process</w:t>
      </w:r>
    </w:p>
    <w:p w:rsidR="00072820" w:rsidRPr="00747288" w:rsidRDefault="00072820" w:rsidP="00072820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Maintenance</w:t>
      </w:r>
    </w:p>
    <w:p w:rsidR="00072820" w:rsidRPr="00747288" w:rsidRDefault="00072820" w:rsidP="00072820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IT Support</w:t>
      </w:r>
      <w:r w:rsidR="00F858F3" w:rsidRPr="00747288">
        <w:rPr>
          <w:rFonts w:asciiTheme="minorHAnsi" w:hAnsiTheme="minorHAnsi"/>
        </w:rPr>
        <w:t xml:space="preserve"> </w:t>
      </w:r>
    </w:p>
    <w:p w:rsidR="00072820" w:rsidRPr="00747288" w:rsidRDefault="00072820" w:rsidP="00072820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Content Support</w:t>
      </w:r>
    </w:p>
    <w:p w:rsidR="00FD6C41" w:rsidRPr="00747288" w:rsidRDefault="00FD6C41" w:rsidP="00FD6C41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Other websites: </w:t>
      </w:r>
    </w:p>
    <w:p w:rsidR="00FD6C41" w:rsidRPr="00747288" w:rsidRDefault="00FD6C41" w:rsidP="00FD6C41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proofErr w:type="spellStart"/>
      <w:r w:rsidRPr="00747288">
        <w:rPr>
          <w:rFonts w:asciiTheme="minorHAnsi" w:hAnsiTheme="minorHAnsi"/>
        </w:rPr>
        <w:t>Bioline</w:t>
      </w:r>
      <w:proofErr w:type="spellEnd"/>
      <w:r w:rsidRPr="00747288">
        <w:rPr>
          <w:rFonts w:asciiTheme="minorHAnsi" w:hAnsiTheme="minorHAnsi"/>
        </w:rPr>
        <w:t xml:space="preserve"> page: </w:t>
      </w:r>
      <w:hyperlink r:id="rId37" w:history="1">
        <w:r w:rsidRPr="00747288">
          <w:rPr>
            <w:rStyle w:val="Hyperlink"/>
            <w:rFonts w:asciiTheme="minorHAnsi" w:hAnsiTheme="minorHAnsi"/>
          </w:rPr>
          <w:t>http://www.bioline.org.br/hs</w:t>
        </w:r>
      </w:hyperlink>
      <w:r w:rsidRPr="00747288">
        <w:rPr>
          <w:rFonts w:asciiTheme="minorHAnsi" w:hAnsiTheme="minorHAnsi"/>
        </w:rPr>
        <w:t xml:space="preserve"> </w:t>
      </w:r>
    </w:p>
    <w:p w:rsidR="00FD6C41" w:rsidRPr="00747288" w:rsidRDefault="00FD6C41" w:rsidP="00FD6C41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AJOL page: </w:t>
      </w:r>
      <w:hyperlink r:id="rId38" w:history="1">
        <w:r w:rsidRPr="00747288">
          <w:rPr>
            <w:rStyle w:val="Hyperlink"/>
            <w:rFonts w:asciiTheme="minorHAnsi" w:hAnsiTheme="minorHAnsi"/>
          </w:rPr>
          <w:t>https://www.ajol.info/index.php/ahs/index</w:t>
        </w:r>
      </w:hyperlink>
    </w:p>
    <w:p w:rsidR="00072820" w:rsidRPr="00747288" w:rsidRDefault="00072820" w:rsidP="00072820">
      <w:pPr>
        <w:pStyle w:val="ListParagraph"/>
        <w:numPr>
          <w:ilvl w:val="0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Social Media </w:t>
      </w:r>
    </w:p>
    <w:p w:rsidR="00FD6C41" w:rsidRPr="00747288" w:rsidRDefault="00FD6C41" w:rsidP="00A85C68">
      <w:pPr>
        <w:pStyle w:val="ListParagraph"/>
        <w:numPr>
          <w:ilvl w:val="1"/>
          <w:numId w:val="26"/>
        </w:numPr>
        <w:rPr>
          <w:rFonts w:asciiTheme="minorHAnsi" w:hAnsiTheme="minorHAnsi"/>
          <w:b/>
        </w:rPr>
      </w:pPr>
      <w:r w:rsidRPr="00747288">
        <w:rPr>
          <w:rFonts w:asciiTheme="minorHAnsi" w:hAnsiTheme="minorHAnsi"/>
        </w:rPr>
        <w:t>Not a priority at the moment</w:t>
      </w:r>
    </w:p>
    <w:p w:rsidR="00FD6C41" w:rsidRPr="00747288" w:rsidRDefault="00FD6C41" w:rsidP="00A85C68">
      <w:pPr>
        <w:pStyle w:val="ListParagraph"/>
        <w:numPr>
          <w:ilvl w:val="1"/>
          <w:numId w:val="26"/>
        </w:numPr>
        <w:rPr>
          <w:rFonts w:asciiTheme="minorHAnsi" w:hAnsiTheme="minorHAnsi"/>
          <w:b/>
        </w:rPr>
      </w:pPr>
      <w:r w:rsidRPr="00747288">
        <w:rPr>
          <w:rFonts w:asciiTheme="minorHAnsi" w:hAnsiTheme="minorHAnsi"/>
        </w:rPr>
        <w:t>Facebook page active</w:t>
      </w:r>
      <w:r w:rsidR="001F7455" w:rsidRPr="00747288">
        <w:rPr>
          <w:rFonts w:asciiTheme="minorHAnsi" w:hAnsiTheme="minorHAnsi"/>
        </w:rPr>
        <w:t xml:space="preserve"> (Pauline and Emily are Admins)</w:t>
      </w:r>
      <w:r w:rsidR="001F77E8" w:rsidRPr="00747288">
        <w:rPr>
          <w:rFonts w:asciiTheme="minorHAnsi" w:hAnsiTheme="minorHAnsi"/>
        </w:rPr>
        <w:t xml:space="preserve">: </w:t>
      </w:r>
      <w:hyperlink r:id="rId39" w:history="1">
        <w:r w:rsidR="001F77E8" w:rsidRPr="00747288">
          <w:rPr>
            <w:rStyle w:val="Hyperlink"/>
            <w:rFonts w:asciiTheme="minorHAnsi" w:hAnsiTheme="minorHAnsi"/>
          </w:rPr>
          <w:t>https://www.facebook.com/africanhealthsciences/?ref=aymt_homepage_panel</w:t>
        </w:r>
      </w:hyperlink>
      <w:r w:rsidR="001F77E8" w:rsidRPr="00747288">
        <w:rPr>
          <w:rFonts w:asciiTheme="minorHAnsi" w:hAnsiTheme="minorHAnsi"/>
        </w:rPr>
        <w:t xml:space="preserve"> </w:t>
      </w:r>
    </w:p>
    <w:p w:rsidR="001F77E8" w:rsidRPr="00747288" w:rsidRDefault="002C11AE" w:rsidP="001F77E8">
      <w:pPr>
        <w:pStyle w:val="ListParagraph"/>
        <w:numPr>
          <w:ilvl w:val="0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Press Release</w:t>
      </w:r>
      <w:r w:rsidR="008C537B" w:rsidRPr="00747288">
        <w:rPr>
          <w:rFonts w:asciiTheme="minorHAnsi" w:hAnsiTheme="minorHAnsi"/>
        </w:rPr>
        <w:t>s</w:t>
      </w:r>
    </w:p>
    <w:p w:rsidR="008C537B" w:rsidRPr="00747288" w:rsidRDefault="008C537B" w:rsidP="008C537B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In progress: </w:t>
      </w:r>
      <w:r w:rsidR="002C11AE" w:rsidRPr="00747288">
        <w:rPr>
          <w:rFonts w:asciiTheme="minorHAnsi" w:hAnsiTheme="minorHAnsi"/>
        </w:rPr>
        <w:t xml:space="preserve">Vol 17 No. 2 (June 2017) </w:t>
      </w:r>
      <w:r w:rsidR="002C11AE" w:rsidRPr="00747288">
        <w:rPr>
          <w:rFonts w:asciiTheme="minorHAnsi" w:hAnsiTheme="minorHAnsi"/>
          <w:i/>
        </w:rPr>
        <w:t xml:space="preserve">Evidence for decreasing sperm count in African population from 1965 to 2015 </w:t>
      </w:r>
      <w:hyperlink r:id="rId40" w:history="1">
        <w:r w:rsidR="002C11AE" w:rsidRPr="00747288">
          <w:rPr>
            <w:rStyle w:val="Hyperlink"/>
            <w:rFonts w:asciiTheme="minorHAnsi" w:hAnsiTheme="minorHAnsi"/>
          </w:rPr>
          <w:t>https://www.ajol.info/index.php/ahs/article/view/158723</w:t>
        </w:r>
      </w:hyperlink>
      <w:r w:rsidR="002C11AE" w:rsidRPr="00747288">
        <w:rPr>
          <w:rFonts w:asciiTheme="minorHAnsi" w:hAnsiTheme="minorHAnsi"/>
        </w:rPr>
        <w:t xml:space="preserve"> sent for press release</w:t>
      </w:r>
    </w:p>
    <w:p w:rsidR="008C537B" w:rsidRPr="00747288" w:rsidRDefault="00747288" w:rsidP="008C537B">
      <w:pPr>
        <w:pStyle w:val="ListParagraph"/>
        <w:numPr>
          <w:ilvl w:val="1"/>
          <w:numId w:val="26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>: when available, f</w:t>
      </w:r>
      <w:r w:rsidR="008C537B" w:rsidRPr="00747288">
        <w:rPr>
          <w:rFonts w:asciiTheme="minorHAnsi" w:hAnsiTheme="minorHAnsi"/>
        </w:rPr>
        <w:t>eature on website</w:t>
      </w:r>
      <w:r w:rsidRPr="00747288">
        <w:rPr>
          <w:rFonts w:asciiTheme="minorHAnsi" w:hAnsiTheme="minorHAnsi"/>
        </w:rPr>
        <w:t xml:space="preserve"> under ‘News’ </w:t>
      </w:r>
    </w:p>
    <w:p w:rsidR="00072820" w:rsidRPr="00747288" w:rsidRDefault="00072820" w:rsidP="00932B4C">
      <w:pPr>
        <w:rPr>
          <w:rFonts w:asciiTheme="minorHAnsi" w:hAnsiTheme="minorHAnsi"/>
          <w:b/>
        </w:rPr>
      </w:pPr>
    </w:p>
    <w:p w:rsidR="00072820" w:rsidRPr="00747288" w:rsidRDefault="00072820" w:rsidP="00072820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Editorial board and supporting staff</w:t>
      </w:r>
    </w:p>
    <w:p w:rsidR="00072820" w:rsidRPr="00747288" w:rsidRDefault="000959FD" w:rsidP="00747288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  <w:b/>
          <w:i/>
        </w:rPr>
        <w:t>Action</w:t>
      </w:r>
      <w:r w:rsidRPr="00747288">
        <w:rPr>
          <w:rFonts w:asciiTheme="minorHAnsi" w:hAnsiTheme="minorHAnsi"/>
        </w:rPr>
        <w:t>: include bios and photos</w:t>
      </w:r>
      <w:r w:rsidR="001F7455" w:rsidRPr="00747288">
        <w:rPr>
          <w:rFonts w:asciiTheme="minorHAnsi" w:hAnsiTheme="minorHAnsi"/>
        </w:rPr>
        <w:t xml:space="preserve"> – discuss first with </w:t>
      </w:r>
      <w:proofErr w:type="spellStart"/>
      <w:r w:rsidR="001F7455" w:rsidRPr="00747288">
        <w:rPr>
          <w:rFonts w:asciiTheme="minorHAnsi" w:hAnsiTheme="minorHAnsi"/>
        </w:rPr>
        <w:t>EiC</w:t>
      </w:r>
      <w:proofErr w:type="spellEnd"/>
    </w:p>
    <w:p w:rsidR="00072820" w:rsidRPr="00747288" w:rsidRDefault="00072820" w:rsidP="00072820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All work on voluntary basis, part-time unless indicated</w:t>
      </w:r>
    </w:p>
    <w:p w:rsidR="00072820" w:rsidRPr="00747288" w:rsidRDefault="00072820" w:rsidP="000959FD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Editor-in Chief</w:t>
      </w:r>
      <w:r w:rsidR="000959FD" w:rsidRPr="00747288">
        <w:rPr>
          <w:rFonts w:asciiTheme="minorHAnsi" w:hAnsiTheme="minorHAnsi"/>
        </w:rPr>
        <w:t xml:space="preserve">: </w:t>
      </w:r>
      <w:r w:rsidRPr="00747288">
        <w:rPr>
          <w:rFonts w:asciiTheme="minorHAnsi" w:hAnsiTheme="minorHAnsi"/>
        </w:rPr>
        <w:t xml:space="preserve">Prof. James </w:t>
      </w:r>
      <w:proofErr w:type="spellStart"/>
      <w:r w:rsidRPr="00747288">
        <w:rPr>
          <w:rFonts w:asciiTheme="minorHAnsi" w:hAnsiTheme="minorHAnsi"/>
        </w:rPr>
        <w:t>Tumwine</w:t>
      </w:r>
      <w:proofErr w:type="spellEnd"/>
      <w:r w:rsidR="0045218A" w:rsidRPr="00747288">
        <w:rPr>
          <w:rFonts w:asciiTheme="minorHAnsi" w:hAnsiTheme="minorHAnsi"/>
        </w:rPr>
        <w:t xml:space="preserve"> (Founder of journal 2001)</w:t>
      </w:r>
    </w:p>
    <w:p w:rsidR="00072820" w:rsidRPr="00747288" w:rsidRDefault="000959FD" w:rsidP="000959FD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Associate Editor: </w:t>
      </w:r>
      <w:r w:rsidR="00072820" w:rsidRPr="00747288">
        <w:rPr>
          <w:rFonts w:asciiTheme="minorHAnsi" w:hAnsiTheme="minorHAnsi"/>
        </w:rPr>
        <w:t xml:space="preserve">Michael </w:t>
      </w:r>
      <w:proofErr w:type="spellStart"/>
      <w:r w:rsidR="00072820" w:rsidRPr="00747288">
        <w:rPr>
          <w:rFonts w:asciiTheme="minorHAnsi" w:hAnsiTheme="minorHAnsi"/>
        </w:rPr>
        <w:t>Kawooya</w:t>
      </w:r>
      <w:proofErr w:type="spellEnd"/>
    </w:p>
    <w:p w:rsidR="00072820" w:rsidRPr="00747288" w:rsidRDefault="000959FD" w:rsidP="00072820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Assistant Editor</w:t>
      </w:r>
      <w:r w:rsidR="00F858F3" w:rsidRPr="00747288">
        <w:rPr>
          <w:rFonts w:asciiTheme="minorHAnsi" w:hAnsiTheme="minorHAnsi"/>
        </w:rPr>
        <w:t>s</w:t>
      </w:r>
      <w:r w:rsidRPr="00747288">
        <w:rPr>
          <w:rFonts w:asciiTheme="minorHAnsi" w:hAnsiTheme="minorHAnsi"/>
        </w:rPr>
        <w:t xml:space="preserve"> (</w:t>
      </w:r>
      <w:r w:rsidR="008C537B" w:rsidRPr="00747288">
        <w:rPr>
          <w:rFonts w:asciiTheme="minorHAnsi" w:hAnsiTheme="minorHAnsi"/>
        </w:rPr>
        <w:t>not</w:t>
      </w:r>
      <w:r w:rsidRPr="00747288">
        <w:rPr>
          <w:rFonts w:asciiTheme="minorHAnsi" w:hAnsiTheme="minorHAnsi"/>
        </w:rPr>
        <w:t xml:space="preserve"> listed on </w:t>
      </w:r>
      <w:r w:rsidR="008C537B" w:rsidRPr="00747288">
        <w:rPr>
          <w:rFonts w:asciiTheme="minorHAnsi" w:hAnsiTheme="minorHAnsi"/>
        </w:rPr>
        <w:t>website</w:t>
      </w:r>
      <w:r w:rsidRPr="00747288">
        <w:rPr>
          <w:rFonts w:asciiTheme="minorHAnsi" w:hAnsiTheme="minorHAnsi"/>
        </w:rPr>
        <w:t>)</w:t>
      </w:r>
    </w:p>
    <w:p w:rsidR="00072820" w:rsidRPr="00747288" w:rsidRDefault="00072820" w:rsidP="00072820">
      <w:pPr>
        <w:pStyle w:val="ListParagraph"/>
        <w:numPr>
          <w:ilvl w:val="1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Grace </w:t>
      </w:r>
      <w:proofErr w:type="spellStart"/>
      <w:r w:rsidRPr="00747288">
        <w:rPr>
          <w:rFonts w:asciiTheme="minorHAnsi" w:hAnsiTheme="minorHAnsi"/>
        </w:rPr>
        <w:t>Ndeezi</w:t>
      </w:r>
      <w:proofErr w:type="spellEnd"/>
    </w:p>
    <w:p w:rsidR="00072820" w:rsidRPr="00747288" w:rsidRDefault="00072820" w:rsidP="00072820">
      <w:pPr>
        <w:pStyle w:val="ListParagraph"/>
        <w:numPr>
          <w:ilvl w:val="1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Moses </w:t>
      </w:r>
      <w:proofErr w:type="spellStart"/>
      <w:r w:rsidRPr="00747288">
        <w:rPr>
          <w:rFonts w:asciiTheme="minorHAnsi" w:hAnsiTheme="minorHAnsi"/>
        </w:rPr>
        <w:t>Galukanda</w:t>
      </w:r>
      <w:proofErr w:type="spellEnd"/>
    </w:p>
    <w:p w:rsidR="000959FD" w:rsidRPr="00747288" w:rsidRDefault="000959FD" w:rsidP="00072820">
      <w:pPr>
        <w:pStyle w:val="ListParagraph"/>
        <w:numPr>
          <w:ilvl w:val="1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David </w:t>
      </w:r>
      <w:proofErr w:type="spellStart"/>
      <w:r w:rsidRPr="00747288">
        <w:rPr>
          <w:rFonts w:asciiTheme="minorHAnsi" w:hAnsiTheme="minorHAnsi"/>
        </w:rPr>
        <w:t>Mukunya</w:t>
      </w:r>
      <w:proofErr w:type="spellEnd"/>
      <w:r w:rsidRPr="00747288">
        <w:rPr>
          <w:rFonts w:asciiTheme="minorHAnsi" w:hAnsiTheme="minorHAnsi"/>
        </w:rPr>
        <w:t xml:space="preserve"> </w:t>
      </w:r>
    </w:p>
    <w:p w:rsidR="00072820" w:rsidRPr="00747288" w:rsidRDefault="00072820" w:rsidP="000959FD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Publishing Manager</w:t>
      </w:r>
      <w:r w:rsidR="000959FD" w:rsidRPr="00747288">
        <w:rPr>
          <w:rFonts w:asciiTheme="minorHAnsi" w:hAnsiTheme="minorHAnsi"/>
        </w:rPr>
        <w:t xml:space="preserve">: </w:t>
      </w:r>
      <w:r w:rsidRPr="00747288">
        <w:rPr>
          <w:rFonts w:asciiTheme="minorHAnsi" w:hAnsiTheme="minorHAnsi"/>
        </w:rPr>
        <w:t xml:space="preserve">Pauline </w:t>
      </w:r>
      <w:proofErr w:type="spellStart"/>
      <w:r w:rsidRPr="00747288">
        <w:rPr>
          <w:rFonts w:asciiTheme="minorHAnsi" w:hAnsiTheme="minorHAnsi"/>
        </w:rPr>
        <w:t>Salamula</w:t>
      </w:r>
      <w:proofErr w:type="spellEnd"/>
      <w:r w:rsidRPr="00747288">
        <w:rPr>
          <w:rFonts w:asciiTheme="minorHAnsi" w:hAnsiTheme="minorHAnsi"/>
        </w:rPr>
        <w:t xml:space="preserve"> (full-time)</w:t>
      </w:r>
    </w:p>
    <w:p w:rsidR="00F858F3" w:rsidRPr="00747288" w:rsidRDefault="00F858F3" w:rsidP="00F858F3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Copy Editors</w:t>
      </w:r>
    </w:p>
    <w:p w:rsidR="000959FD" w:rsidRPr="00747288" w:rsidRDefault="000959FD" w:rsidP="00F858F3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IT/Business Person</w:t>
      </w:r>
    </w:p>
    <w:p w:rsidR="000959FD" w:rsidRPr="00747288" w:rsidRDefault="000959FD" w:rsidP="000959FD">
      <w:pPr>
        <w:pStyle w:val="ListParagraph"/>
        <w:numPr>
          <w:ilvl w:val="1"/>
          <w:numId w:val="21"/>
        </w:numPr>
        <w:rPr>
          <w:rFonts w:asciiTheme="minorHAnsi" w:hAnsiTheme="minorHAnsi"/>
        </w:rPr>
      </w:pPr>
      <w:proofErr w:type="spellStart"/>
      <w:r w:rsidRPr="00747288">
        <w:rPr>
          <w:rFonts w:asciiTheme="minorHAnsi" w:hAnsiTheme="minorHAnsi"/>
        </w:rPr>
        <w:t>Edgart</w:t>
      </w:r>
      <w:proofErr w:type="spellEnd"/>
      <w:r w:rsidRPr="00747288">
        <w:rPr>
          <w:rFonts w:asciiTheme="minorHAnsi" w:hAnsiTheme="minorHAnsi"/>
        </w:rPr>
        <w:t xml:space="preserve"> </w:t>
      </w:r>
      <w:proofErr w:type="spellStart"/>
      <w:r w:rsidRPr="00747288">
        <w:rPr>
          <w:rFonts w:asciiTheme="minorHAnsi" w:hAnsiTheme="minorHAnsi"/>
        </w:rPr>
        <w:t>Katarahweire</w:t>
      </w:r>
      <w:proofErr w:type="spellEnd"/>
    </w:p>
    <w:p w:rsidR="00D233B5" w:rsidRPr="00747288" w:rsidRDefault="00D233B5" w:rsidP="000959FD">
      <w:pPr>
        <w:pStyle w:val="ListParagraph"/>
        <w:numPr>
          <w:ilvl w:val="1"/>
          <w:numId w:val="21"/>
        </w:numPr>
        <w:rPr>
          <w:rFonts w:asciiTheme="minorHAnsi" w:hAnsiTheme="minorHAnsi"/>
        </w:rPr>
      </w:pPr>
      <w:proofErr w:type="spellStart"/>
      <w:r w:rsidRPr="00747288">
        <w:rPr>
          <w:rFonts w:asciiTheme="minorHAnsi" w:hAnsiTheme="minorHAnsi"/>
        </w:rPr>
        <w:lastRenderedPageBreak/>
        <w:t>Wycliff</w:t>
      </w:r>
      <w:proofErr w:type="spellEnd"/>
      <w:r w:rsidRPr="00747288">
        <w:rPr>
          <w:rFonts w:asciiTheme="minorHAnsi" w:hAnsiTheme="minorHAnsi"/>
        </w:rPr>
        <w:t xml:space="preserve"> </w:t>
      </w:r>
      <w:proofErr w:type="spellStart"/>
      <w:r w:rsidRPr="00747288">
        <w:rPr>
          <w:rFonts w:asciiTheme="minorHAnsi" w:hAnsiTheme="minorHAnsi"/>
        </w:rPr>
        <w:t>Nkamushaba</w:t>
      </w:r>
      <w:proofErr w:type="spellEnd"/>
      <w:r w:rsidRPr="00747288">
        <w:rPr>
          <w:rFonts w:asciiTheme="minorHAnsi" w:hAnsiTheme="minorHAnsi"/>
        </w:rPr>
        <w:t xml:space="preserve"> (freelancer)</w:t>
      </w:r>
    </w:p>
    <w:p w:rsidR="00072820" w:rsidRPr="00747288" w:rsidRDefault="00072820" w:rsidP="000959FD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Editorial Board</w:t>
      </w:r>
    </w:p>
    <w:p w:rsidR="00072820" w:rsidRPr="00747288" w:rsidRDefault="00072820" w:rsidP="000959FD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International Consulting Editors</w:t>
      </w:r>
    </w:p>
    <w:p w:rsidR="00072820" w:rsidRPr="00747288" w:rsidRDefault="00072820" w:rsidP="00072820">
      <w:pPr>
        <w:pStyle w:val="ListParagraph"/>
        <w:numPr>
          <w:ilvl w:val="0"/>
          <w:numId w:val="2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Internship(s)</w:t>
      </w:r>
    </w:p>
    <w:p w:rsidR="00072820" w:rsidRPr="00747288" w:rsidRDefault="00072820" w:rsidP="00932B4C">
      <w:pPr>
        <w:rPr>
          <w:rFonts w:asciiTheme="minorHAnsi" w:hAnsiTheme="minorHAnsi"/>
          <w:b/>
        </w:rPr>
      </w:pPr>
    </w:p>
    <w:p w:rsidR="00932B4C" w:rsidRPr="00747288" w:rsidRDefault="00932B4C" w:rsidP="00932B4C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Relationship</w:t>
      </w:r>
      <w:r w:rsidR="008D431D" w:rsidRPr="00747288">
        <w:rPr>
          <w:rFonts w:asciiTheme="minorHAnsi" w:hAnsiTheme="minorHAnsi"/>
          <w:b/>
        </w:rPr>
        <w:t xml:space="preserve"> Strategy</w:t>
      </w:r>
    </w:p>
    <w:p w:rsidR="00932B4C" w:rsidRPr="00747288" w:rsidRDefault="00932B4C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Partnerships</w:t>
      </w:r>
    </w:p>
    <w:p w:rsidR="00932B4C" w:rsidRPr="00747288" w:rsidRDefault="00932B4C" w:rsidP="00932B4C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AJPP</w:t>
      </w:r>
    </w:p>
    <w:p w:rsidR="00932B4C" w:rsidRPr="00747288" w:rsidRDefault="00932B4C" w:rsidP="00932B4C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African Journal Online</w:t>
      </w:r>
      <w:r w:rsidR="00246268" w:rsidRPr="00747288">
        <w:rPr>
          <w:rFonts w:asciiTheme="minorHAnsi" w:hAnsiTheme="minorHAnsi"/>
        </w:rPr>
        <w:t xml:space="preserve">: </w:t>
      </w:r>
    </w:p>
    <w:p w:rsidR="00932B4C" w:rsidRPr="00747288" w:rsidRDefault="00EA0718" w:rsidP="00932B4C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Research</w:t>
      </w:r>
      <w:r w:rsidR="00932B4C" w:rsidRPr="00747288">
        <w:rPr>
          <w:rFonts w:asciiTheme="minorHAnsi" w:hAnsiTheme="minorHAnsi"/>
        </w:rPr>
        <w:t xml:space="preserve"> without Borders</w:t>
      </w:r>
    </w:p>
    <w:p w:rsidR="00D06283" w:rsidRPr="00747288" w:rsidRDefault="00D06283" w:rsidP="00D06283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Mentorships</w:t>
      </w:r>
    </w:p>
    <w:p w:rsidR="00D06283" w:rsidRPr="00747288" w:rsidRDefault="00EA0718" w:rsidP="00D06283">
      <w:pPr>
        <w:pStyle w:val="ListParagraph"/>
        <w:numPr>
          <w:ilvl w:val="2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BMJ </w:t>
      </w:r>
      <w:r w:rsidR="00D06283" w:rsidRPr="00747288">
        <w:rPr>
          <w:rFonts w:asciiTheme="minorHAnsi" w:hAnsiTheme="minorHAnsi"/>
        </w:rPr>
        <w:t>– Elsevier</w:t>
      </w:r>
      <w:r w:rsidRPr="00747288">
        <w:rPr>
          <w:rFonts w:asciiTheme="minorHAnsi" w:hAnsiTheme="minorHAnsi"/>
        </w:rPr>
        <w:t xml:space="preserve"> (Trish Groves)</w:t>
      </w:r>
    </w:p>
    <w:p w:rsidR="00932B4C" w:rsidRPr="00747288" w:rsidRDefault="000A0856" w:rsidP="00932B4C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AHS</w:t>
      </w:r>
      <w:r w:rsidR="00932B4C" w:rsidRPr="00747288">
        <w:rPr>
          <w:rFonts w:asciiTheme="minorHAnsi" w:hAnsiTheme="minorHAnsi"/>
        </w:rPr>
        <w:t xml:space="preserve"> Relationships</w:t>
      </w:r>
    </w:p>
    <w:p w:rsidR="00932B4C" w:rsidRPr="00747288" w:rsidRDefault="00932B4C" w:rsidP="00932B4C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Authors</w:t>
      </w:r>
    </w:p>
    <w:p w:rsidR="00932B4C" w:rsidRPr="00747288" w:rsidRDefault="00932B4C" w:rsidP="00EA0718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Reviewers</w:t>
      </w:r>
    </w:p>
    <w:p w:rsidR="00932B4C" w:rsidRPr="00747288" w:rsidRDefault="00932B4C" w:rsidP="00932B4C">
      <w:pPr>
        <w:rPr>
          <w:rFonts w:asciiTheme="minorHAnsi" w:hAnsiTheme="minorHAnsi"/>
          <w:b/>
        </w:rPr>
      </w:pPr>
    </w:p>
    <w:p w:rsidR="00932B4C" w:rsidRPr="00747288" w:rsidRDefault="00932B4C" w:rsidP="00932B4C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 xml:space="preserve">Education </w:t>
      </w:r>
      <w:r w:rsidR="00E97357" w:rsidRPr="00747288">
        <w:rPr>
          <w:rFonts w:asciiTheme="minorHAnsi" w:hAnsiTheme="minorHAnsi"/>
          <w:b/>
        </w:rPr>
        <w:t xml:space="preserve">and Outreach </w:t>
      </w:r>
      <w:r w:rsidRPr="00747288">
        <w:rPr>
          <w:rFonts w:asciiTheme="minorHAnsi" w:hAnsiTheme="minorHAnsi"/>
          <w:b/>
        </w:rPr>
        <w:t>Strategy</w:t>
      </w:r>
    </w:p>
    <w:p w:rsidR="00932B4C" w:rsidRPr="00747288" w:rsidRDefault="00C91D41" w:rsidP="00E97357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Outreach and </w:t>
      </w:r>
      <w:r w:rsidR="00420731" w:rsidRPr="00747288">
        <w:rPr>
          <w:rFonts w:asciiTheme="minorHAnsi" w:hAnsiTheme="minorHAnsi"/>
        </w:rPr>
        <w:t>t</w:t>
      </w:r>
      <w:r w:rsidR="00932B4C" w:rsidRPr="00747288">
        <w:rPr>
          <w:rFonts w:asciiTheme="minorHAnsi" w:hAnsiTheme="minorHAnsi"/>
        </w:rPr>
        <w:t>rainings</w:t>
      </w:r>
    </w:p>
    <w:p w:rsidR="00932B4C" w:rsidRPr="00747288" w:rsidRDefault="00420731" w:rsidP="00E97357">
      <w:pPr>
        <w:pStyle w:val="ListParagraph"/>
        <w:numPr>
          <w:ilvl w:val="0"/>
          <w:numId w:val="15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Propose planning for weeklong summer</w:t>
      </w:r>
    </w:p>
    <w:p w:rsidR="00932B4C" w:rsidRPr="00747288" w:rsidRDefault="00420731" w:rsidP="00E97357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Alternating special focus topics for shorter trainings (</w:t>
      </w:r>
      <w:r w:rsidR="00E97357" w:rsidRPr="00747288">
        <w:rPr>
          <w:rFonts w:asciiTheme="minorHAnsi" w:hAnsiTheme="minorHAnsi"/>
        </w:rPr>
        <w:t>derived from GMJ Business Plan)</w:t>
      </w:r>
      <w:r w:rsidR="00932B4C" w:rsidRPr="00747288">
        <w:rPr>
          <w:rFonts w:asciiTheme="minorHAnsi" w:hAnsiTheme="minorHAnsi"/>
        </w:rPr>
        <w:t>: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Ethics in Research and Publishing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Using Social Media – Create your social media strategy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Data Management/Biostatistics/Analysis – What to do with your data?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Applying for Funding – Successful Grant Writing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Manuscript Writing Review  – style &amp; formation for submitting to Scientific Journals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Use of on-line resources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Qualitative Research focus – defining and testing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Enrich &amp; enhance your article for publication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Understanding the publication process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How to publish in </w:t>
      </w:r>
      <w:r w:rsidR="000A0856" w:rsidRPr="00747288">
        <w:rPr>
          <w:rFonts w:asciiTheme="minorHAnsi" w:hAnsiTheme="minorHAnsi"/>
        </w:rPr>
        <w:t>AHS</w:t>
      </w:r>
      <w:r w:rsidRPr="00747288">
        <w:rPr>
          <w:rFonts w:asciiTheme="minorHAnsi" w:hAnsiTheme="minorHAnsi"/>
        </w:rPr>
        <w:t xml:space="preserve"> and other scholarly journals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How to review manuscripts – the principles of peer reviews</w:t>
      </w:r>
    </w:p>
    <w:p w:rsidR="00932B4C" w:rsidRPr="00747288" w:rsidRDefault="00932B4C" w:rsidP="00E97357">
      <w:pPr>
        <w:pStyle w:val="ListParagraph"/>
        <w:numPr>
          <w:ilvl w:val="1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 xml:space="preserve">What are “hot topics” in </w:t>
      </w:r>
      <w:r w:rsidR="00EA0718" w:rsidRPr="00747288">
        <w:rPr>
          <w:rFonts w:asciiTheme="minorHAnsi" w:hAnsiTheme="minorHAnsi"/>
        </w:rPr>
        <w:t>Uganda</w:t>
      </w:r>
    </w:p>
    <w:p w:rsidR="00932B4C" w:rsidRPr="00747288" w:rsidRDefault="00932B4C" w:rsidP="00E97357">
      <w:pPr>
        <w:pStyle w:val="ListParagraph"/>
        <w:numPr>
          <w:ilvl w:val="0"/>
          <w:numId w:val="15"/>
        </w:numPr>
        <w:contextualSpacing w:val="0"/>
        <w:rPr>
          <w:rFonts w:asciiTheme="minorHAnsi" w:hAnsiTheme="minorHAnsi"/>
        </w:rPr>
      </w:pPr>
      <w:r w:rsidRPr="00747288">
        <w:rPr>
          <w:rFonts w:asciiTheme="minorHAnsi" w:hAnsiTheme="minorHAnsi"/>
        </w:rPr>
        <w:t>Conference Attendance</w:t>
      </w:r>
    </w:p>
    <w:p w:rsidR="002B030B" w:rsidRPr="00747288" w:rsidRDefault="002B030B" w:rsidP="000959FD">
      <w:pPr>
        <w:rPr>
          <w:rFonts w:asciiTheme="minorHAnsi" w:hAnsiTheme="minorHAnsi"/>
        </w:rPr>
      </w:pPr>
    </w:p>
    <w:p w:rsidR="000959FD" w:rsidRPr="00747288" w:rsidRDefault="000959FD" w:rsidP="000959FD">
      <w:pPr>
        <w:rPr>
          <w:rFonts w:asciiTheme="minorHAnsi" w:hAnsiTheme="minorHAnsi"/>
          <w:b/>
        </w:rPr>
      </w:pPr>
      <w:r w:rsidRPr="00747288">
        <w:rPr>
          <w:rFonts w:asciiTheme="minorHAnsi" w:hAnsiTheme="minorHAnsi"/>
          <w:b/>
        </w:rPr>
        <w:t>Future planning</w:t>
      </w:r>
    </w:p>
    <w:p w:rsidR="002C11AE" w:rsidRPr="00747288" w:rsidRDefault="002C11AE" w:rsidP="00420731">
      <w:pPr>
        <w:pStyle w:val="ListParagraph"/>
        <w:numPr>
          <w:ilvl w:val="0"/>
          <w:numId w:val="3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Financial sustainability</w:t>
      </w:r>
      <w:r w:rsidR="00420731" w:rsidRPr="00747288">
        <w:rPr>
          <w:rFonts w:asciiTheme="minorHAnsi" w:hAnsiTheme="minorHAnsi"/>
        </w:rPr>
        <w:t xml:space="preserve">: </w:t>
      </w:r>
      <w:r w:rsidRPr="00747288">
        <w:rPr>
          <w:rFonts w:asciiTheme="minorHAnsi" w:hAnsiTheme="minorHAnsi"/>
        </w:rPr>
        <w:t>Open Access journal with no article processing charges (APC</w:t>
      </w:r>
      <w:r w:rsidR="00420731" w:rsidRPr="00747288">
        <w:rPr>
          <w:rFonts w:asciiTheme="minorHAnsi" w:hAnsiTheme="minorHAnsi"/>
        </w:rPr>
        <w:t>s</w:t>
      </w:r>
      <w:r w:rsidRPr="00747288">
        <w:rPr>
          <w:rFonts w:asciiTheme="minorHAnsi" w:hAnsiTheme="minorHAnsi"/>
        </w:rPr>
        <w:t>)</w:t>
      </w:r>
    </w:p>
    <w:p w:rsidR="00420731" w:rsidRPr="00747288" w:rsidRDefault="00420731" w:rsidP="00420731">
      <w:pPr>
        <w:pStyle w:val="ListParagraph"/>
        <w:numPr>
          <w:ilvl w:val="0"/>
          <w:numId w:val="3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Production process</w:t>
      </w:r>
      <w:r w:rsidR="008C537B" w:rsidRPr="00747288">
        <w:rPr>
          <w:rFonts w:asciiTheme="minorHAnsi" w:hAnsiTheme="minorHAnsi"/>
        </w:rPr>
        <w:t>: consider</w:t>
      </w:r>
      <w:r w:rsidRPr="00747288">
        <w:rPr>
          <w:rFonts w:asciiTheme="minorHAnsi" w:hAnsiTheme="minorHAnsi"/>
        </w:rPr>
        <w:t xml:space="preserve"> alternatives to Adobe InDesign</w:t>
      </w:r>
    </w:p>
    <w:p w:rsidR="008C537B" w:rsidRPr="00747288" w:rsidRDefault="008C537B" w:rsidP="00420731">
      <w:pPr>
        <w:pStyle w:val="ListParagraph"/>
        <w:numPr>
          <w:ilvl w:val="0"/>
          <w:numId w:val="31"/>
        </w:numPr>
        <w:rPr>
          <w:rFonts w:asciiTheme="minorHAnsi" w:hAnsiTheme="minorHAnsi"/>
        </w:rPr>
      </w:pPr>
      <w:r w:rsidRPr="00747288">
        <w:rPr>
          <w:rFonts w:asciiTheme="minorHAnsi" w:hAnsiTheme="minorHAnsi"/>
        </w:rPr>
        <w:t>Additional support staff/volunteers</w:t>
      </w:r>
    </w:p>
    <w:p w:rsidR="00D233B5" w:rsidRPr="00420731" w:rsidRDefault="00D233B5" w:rsidP="00420731">
      <w:pPr>
        <w:ind w:left="360"/>
        <w:rPr>
          <w:rFonts w:asciiTheme="minorHAnsi" w:hAnsiTheme="minorHAnsi"/>
        </w:rPr>
      </w:pPr>
    </w:p>
    <w:sectPr w:rsidR="00D233B5" w:rsidRPr="00420731" w:rsidSect="0091770A">
      <w:headerReference w:type="even" r:id="rId41"/>
      <w:headerReference w:type="default" r:id="rId42"/>
      <w:footerReference w:type="even" r:id="rId43"/>
      <w:footerReference w:type="default" r:id="rId44"/>
      <w:pgSz w:w="12240" w:h="15840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4A19" w:rsidRDefault="009C4A19">
      <w:r>
        <w:separator/>
      </w:r>
    </w:p>
  </w:endnote>
  <w:endnote w:type="continuationSeparator" w:id="0">
    <w:p w:rsidR="009C4A19" w:rsidRDefault="009C4A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BB3" w:rsidRPr="00416E56" w:rsidRDefault="007B1BB3" w:rsidP="00CE7C3C">
    <w:pPr>
      <w:pStyle w:val="Footer-Portrait"/>
    </w:pPr>
    <w:r w:rsidRPr="00416E56">
      <w:rPr>
        <w:rStyle w:val="PageNumber"/>
        <w:b w:val="0"/>
        <w:i w:val="0"/>
        <w:szCs w:val="18"/>
      </w:rPr>
      <w:fldChar w:fldCharType="begin"/>
    </w:r>
    <w:r w:rsidRPr="00416E56">
      <w:rPr>
        <w:rStyle w:val="PageNumber"/>
        <w:szCs w:val="18"/>
      </w:rPr>
      <w:instrText xml:space="preserve"> PAGE </w:instrText>
    </w:r>
    <w:r w:rsidRPr="00416E56">
      <w:rPr>
        <w:rStyle w:val="PageNumber"/>
        <w:b w:val="0"/>
        <w:i w:val="0"/>
        <w:szCs w:val="18"/>
      </w:rPr>
      <w:fldChar w:fldCharType="separate"/>
    </w:r>
    <w:r w:rsidR="0032508F">
      <w:rPr>
        <w:rStyle w:val="PageNumber"/>
        <w:noProof/>
        <w:szCs w:val="18"/>
      </w:rPr>
      <w:t>2</w:t>
    </w:r>
    <w:r w:rsidRPr="00416E56">
      <w:rPr>
        <w:rStyle w:val="PageNumber"/>
        <w:b w:val="0"/>
        <w:i w:val="0"/>
        <w:szCs w:val="18"/>
      </w:rPr>
      <w:fldChar w:fldCharType="end"/>
    </w:r>
    <w:r>
      <w:rPr>
        <w:rStyle w:val="PageNumber"/>
        <w:szCs w:val="18"/>
      </w:rPr>
      <w:tab/>
    </w:r>
    <w:r w:rsidRPr="00CE7C3C">
      <w:rPr>
        <w:i w:val="0"/>
      </w:rPr>
      <w:t>©Elsevier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BB3" w:rsidRPr="00F567D0" w:rsidRDefault="007B1BB3" w:rsidP="00B81A0D">
    <w:pPr>
      <w:pStyle w:val="Footer-Portrait"/>
    </w:pPr>
    <w:r w:rsidRPr="00CE7C3C">
      <w:rPr>
        <w:i w:val="0"/>
      </w:rPr>
      <w:t>©Elsevier</w:t>
    </w:r>
    <w:r>
      <w:tab/>
    </w:r>
    <w:r w:rsidRPr="005B2FE8">
      <w:rPr>
        <w:rStyle w:val="PageNumber"/>
        <w:i w:val="0"/>
        <w:szCs w:val="18"/>
      </w:rPr>
      <w:fldChar w:fldCharType="begin"/>
    </w:r>
    <w:r w:rsidRPr="005B2FE8">
      <w:rPr>
        <w:rStyle w:val="PageNumber"/>
        <w:szCs w:val="18"/>
      </w:rPr>
      <w:instrText xml:space="preserve"> PAGE </w:instrText>
    </w:r>
    <w:r w:rsidRPr="005B2FE8">
      <w:rPr>
        <w:rStyle w:val="PageNumber"/>
        <w:i w:val="0"/>
        <w:szCs w:val="18"/>
      </w:rPr>
      <w:fldChar w:fldCharType="separate"/>
    </w:r>
    <w:r w:rsidR="0032508F">
      <w:rPr>
        <w:rStyle w:val="PageNumber"/>
        <w:noProof/>
        <w:szCs w:val="18"/>
      </w:rPr>
      <w:t>1</w:t>
    </w:r>
    <w:r w:rsidRPr="005B2FE8">
      <w:rPr>
        <w:rStyle w:val="PageNumber"/>
        <w:i w:val="0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4A19" w:rsidRDefault="009C4A19">
      <w:r>
        <w:separator/>
      </w:r>
    </w:p>
  </w:footnote>
  <w:footnote w:type="continuationSeparator" w:id="0">
    <w:p w:rsidR="009C4A19" w:rsidRDefault="009C4A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6283" w:rsidRDefault="000A0856" w:rsidP="00D06283">
    <w:pPr>
      <w:pStyle w:val="Header"/>
    </w:pPr>
    <w:proofErr w:type="spellStart"/>
    <w:r>
      <w:t>R</w:t>
    </w:r>
    <w:r w:rsidR="00D06283">
      <w:t>wB</w:t>
    </w:r>
    <w:proofErr w:type="spellEnd"/>
    <w:r w:rsidR="00D06283">
      <w:t xml:space="preserve"> </w:t>
    </w:r>
    <w:r>
      <w:t>–</w:t>
    </w:r>
    <w:r w:rsidR="00D06283">
      <w:t xml:space="preserve"> </w:t>
    </w:r>
    <w:r>
      <w:t>African Health Sciences</w:t>
    </w:r>
    <w:r w:rsidR="00D06283">
      <w:tab/>
      <w:t>Version 1.1</w:t>
    </w:r>
  </w:p>
  <w:p w:rsidR="007B1BB3" w:rsidRDefault="007B1BB3" w:rsidP="00CE7C3C">
    <w:pPr>
      <w:pStyle w:val="Header"/>
    </w:pPr>
  </w:p>
  <w:p w:rsidR="007B1BB3" w:rsidRDefault="007B1BB3" w:rsidP="00CE7C3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BB3" w:rsidRDefault="000A0856">
    <w:pPr>
      <w:pStyle w:val="Header"/>
    </w:pPr>
    <w:proofErr w:type="spellStart"/>
    <w:r>
      <w:t>R</w:t>
    </w:r>
    <w:r w:rsidR="007B1BB3">
      <w:t>wB</w:t>
    </w:r>
    <w:proofErr w:type="spellEnd"/>
    <w:r w:rsidR="007B1BB3">
      <w:t xml:space="preserve"> </w:t>
    </w:r>
    <w:r>
      <w:t>–</w:t>
    </w:r>
    <w:r w:rsidR="007B1BB3">
      <w:t xml:space="preserve"> </w:t>
    </w:r>
    <w:r>
      <w:t>African Health Sciences</w:t>
    </w:r>
    <w:r w:rsidR="00D06283">
      <w:tab/>
      <w:t>Version 1.1</w:t>
    </w:r>
  </w:p>
  <w:p w:rsidR="007B1BB3" w:rsidRDefault="007B1BB3">
    <w:pPr>
      <w:pStyle w:val="Header"/>
    </w:pPr>
  </w:p>
  <w:p w:rsidR="007B1BB3" w:rsidRDefault="007B1BB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00731E"/>
    <w:multiLevelType w:val="hybridMultilevel"/>
    <w:tmpl w:val="10ACD8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8F2532"/>
    <w:multiLevelType w:val="hybridMultilevel"/>
    <w:tmpl w:val="49D4D3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37F67"/>
    <w:multiLevelType w:val="singleLevel"/>
    <w:tmpl w:val="874018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0D940C99"/>
    <w:multiLevelType w:val="hybridMultilevel"/>
    <w:tmpl w:val="0D3044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126C41"/>
    <w:multiLevelType w:val="hybridMultilevel"/>
    <w:tmpl w:val="AB7C2E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B567FC"/>
    <w:multiLevelType w:val="hybridMultilevel"/>
    <w:tmpl w:val="14F4287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D0319E"/>
    <w:multiLevelType w:val="hybridMultilevel"/>
    <w:tmpl w:val="8AEE343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1466655"/>
    <w:multiLevelType w:val="hybridMultilevel"/>
    <w:tmpl w:val="1AB282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6416D3"/>
    <w:multiLevelType w:val="hybridMultilevel"/>
    <w:tmpl w:val="116A4C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953667"/>
    <w:multiLevelType w:val="hybridMultilevel"/>
    <w:tmpl w:val="196494A8"/>
    <w:lvl w:ilvl="0" w:tplc="0F8CCAF8">
      <w:start w:val="1"/>
      <w:numFmt w:val="upperLetter"/>
      <w:pStyle w:val="Appendix"/>
      <w:lvlText w:val="Appendix %1:"/>
      <w:lvlJc w:val="left"/>
      <w:pPr>
        <w:tabs>
          <w:tab w:val="num" w:pos="454"/>
        </w:tabs>
        <w:ind w:left="360" w:hanging="360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32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A7F2EF6"/>
    <w:multiLevelType w:val="hybridMultilevel"/>
    <w:tmpl w:val="8B6EA7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B6397A"/>
    <w:multiLevelType w:val="hybridMultilevel"/>
    <w:tmpl w:val="940AB6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0A45F8"/>
    <w:multiLevelType w:val="hybridMultilevel"/>
    <w:tmpl w:val="7E24A3D2"/>
    <w:lvl w:ilvl="0" w:tplc="CE1CA878">
      <w:start w:val="1"/>
      <w:numFmt w:val="upperLetter"/>
      <w:lvlText w:val="Appendix %1. "/>
      <w:lvlJc w:val="left"/>
      <w:pPr>
        <w:ind w:left="360" w:hanging="36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771582"/>
    <w:multiLevelType w:val="hybridMultilevel"/>
    <w:tmpl w:val="C062F30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47B459E"/>
    <w:multiLevelType w:val="hybridMultilevel"/>
    <w:tmpl w:val="FDECC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F2530D"/>
    <w:multiLevelType w:val="hybridMultilevel"/>
    <w:tmpl w:val="AF642D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F12CBB"/>
    <w:multiLevelType w:val="hybridMultilevel"/>
    <w:tmpl w:val="8E749D1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8290CDC"/>
    <w:multiLevelType w:val="hybridMultilevel"/>
    <w:tmpl w:val="291A1F1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85778B6"/>
    <w:multiLevelType w:val="hybridMultilevel"/>
    <w:tmpl w:val="D50E04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024CAE"/>
    <w:multiLevelType w:val="hybridMultilevel"/>
    <w:tmpl w:val="FDDA4B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E676C3"/>
    <w:multiLevelType w:val="hybridMultilevel"/>
    <w:tmpl w:val="CD6C2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4B1EF0"/>
    <w:multiLevelType w:val="hybridMultilevel"/>
    <w:tmpl w:val="13A03D3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438085A"/>
    <w:multiLevelType w:val="multilevel"/>
    <w:tmpl w:val="AC7CB8AE"/>
    <w:numStyleLink w:val="StyleBulleted"/>
  </w:abstractNum>
  <w:abstractNum w:abstractNumId="23" w15:restartNumberingAfterBreak="0">
    <w:nsid w:val="64986FC2"/>
    <w:multiLevelType w:val="hybridMultilevel"/>
    <w:tmpl w:val="43CC36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E014D2"/>
    <w:multiLevelType w:val="multilevel"/>
    <w:tmpl w:val="AC7CB8AE"/>
    <w:styleLink w:val="StyleBulleted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1E481C"/>
    <w:multiLevelType w:val="hybridMultilevel"/>
    <w:tmpl w:val="20E67F0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6B04745"/>
    <w:multiLevelType w:val="hybridMultilevel"/>
    <w:tmpl w:val="D4ECFB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4301A63"/>
    <w:multiLevelType w:val="multilevel"/>
    <w:tmpl w:val="32009462"/>
    <w:lvl w:ilvl="0">
      <w:start w:val="1"/>
      <w:numFmt w:val="decimal"/>
      <w:pStyle w:val="Heading1"/>
      <w:lvlText w:val="%1."/>
      <w:lvlJc w:val="right"/>
      <w:pPr>
        <w:tabs>
          <w:tab w:val="num" w:pos="144"/>
        </w:tabs>
        <w:ind w:left="144" w:hanging="144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8" w15:restartNumberingAfterBreak="0">
    <w:nsid w:val="74900CC6"/>
    <w:multiLevelType w:val="hybridMultilevel"/>
    <w:tmpl w:val="5CAA74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5A6213E"/>
    <w:multiLevelType w:val="hybridMultilevel"/>
    <w:tmpl w:val="EEFCFD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98702D4"/>
    <w:multiLevelType w:val="hybridMultilevel"/>
    <w:tmpl w:val="77F8C8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9"/>
  </w:num>
  <w:num w:numId="3">
    <w:abstractNumId w:val="22"/>
  </w:num>
  <w:num w:numId="4">
    <w:abstractNumId w:val="27"/>
  </w:num>
  <w:num w:numId="5">
    <w:abstractNumId w:val="13"/>
  </w:num>
  <w:num w:numId="6">
    <w:abstractNumId w:val="1"/>
  </w:num>
  <w:num w:numId="7">
    <w:abstractNumId w:val="26"/>
  </w:num>
  <w:num w:numId="8">
    <w:abstractNumId w:val="0"/>
  </w:num>
  <w:num w:numId="9">
    <w:abstractNumId w:val="7"/>
  </w:num>
  <w:num w:numId="10">
    <w:abstractNumId w:val="2"/>
  </w:num>
  <w:num w:numId="11">
    <w:abstractNumId w:val="12"/>
  </w:num>
  <w:num w:numId="12">
    <w:abstractNumId w:val="25"/>
  </w:num>
  <w:num w:numId="13">
    <w:abstractNumId w:val="3"/>
  </w:num>
  <w:num w:numId="14">
    <w:abstractNumId w:val="19"/>
  </w:num>
  <w:num w:numId="15">
    <w:abstractNumId w:val="23"/>
  </w:num>
  <w:num w:numId="16">
    <w:abstractNumId w:val="17"/>
  </w:num>
  <w:num w:numId="17">
    <w:abstractNumId w:val="8"/>
  </w:num>
  <w:num w:numId="18">
    <w:abstractNumId w:val="30"/>
  </w:num>
  <w:num w:numId="19">
    <w:abstractNumId w:val="16"/>
  </w:num>
  <w:num w:numId="20">
    <w:abstractNumId w:val="6"/>
  </w:num>
  <w:num w:numId="21">
    <w:abstractNumId w:val="10"/>
  </w:num>
  <w:num w:numId="22">
    <w:abstractNumId w:val="28"/>
  </w:num>
  <w:num w:numId="23">
    <w:abstractNumId w:val="11"/>
  </w:num>
  <w:num w:numId="24">
    <w:abstractNumId w:val="5"/>
  </w:num>
  <w:num w:numId="25">
    <w:abstractNumId w:val="21"/>
  </w:num>
  <w:num w:numId="26">
    <w:abstractNumId w:val="18"/>
  </w:num>
  <w:num w:numId="27">
    <w:abstractNumId w:val="15"/>
  </w:num>
  <w:num w:numId="28">
    <w:abstractNumId w:val="29"/>
  </w:num>
  <w:num w:numId="29">
    <w:abstractNumId w:val="4"/>
  </w:num>
  <w:num w:numId="30">
    <w:abstractNumId w:val="14"/>
  </w:num>
  <w:num w:numId="31">
    <w:abstractNumId w:val="2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2BD"/>
    <w:rsid w:val="000119E7"/>
    <w:rsid w:val="000214B7"/>
    <w:rsid w:val="000236FF"/>
    <w:rsid w:val="00023A06"/>
    <w:rsid w:val="0003507E"/>
    <w:rsid w:val="000364D9"/>
    <w:rsid w:val="0004426D"/>
    <w:rsid w:val="00045DF7"/>
    <w:rsid w:val="00055690"/>
    <w:rsid w:val="00064086"/>
    <w:rsid w:val="00072820"/>
    <w:rsid w:val="00072A11"/>
    <w:rsid w:val="000808BF"/>
    <w:rsid w:val="00087082"/>
    <w:rsid w:val="0009132E"/>
    <w:rsid w:val="000959FD"/>
    <w:rsid w:val="000A03EA"/>
    <w:rsid w:val="000A0856"/>
    <w:rsid w:val="000A197A"/>
    <w:rsid w:val="000A3825"/>
    <w:rsid w:val="000A44AD"/>
    <w:rsid w:val="000A5E18"/>
    <w:rsid w:val="000B3C79"/>
    <w:rsid w:val="000B490A"/>
    <w:rsid w:val="000C05F2"/>
    <w:rsid w:val="000C5437"/>
    <w:rsid w:val="000C7304"/>
    <w:rsid w:val="000D1090"/>
    <w:rsid w:val="000F6273"/>
    <w:rsid w:val="001024D6"/>
    <w:rsid w:val="0010325A"/>
    <w:rsid w:val="00116818"/>
    <w:rsid w:val="0012157B"/>
    <w:rsid w:val="00121734"/>
    <w:rsid w:val="00134A76"/>
    <w:rsid w:val="00134BC1"/>
    <w:rsid w:val="001423D5"/>
    <w:rsid w:val="00150F14"/>
    <w:rsid w:val="0015277A"/>
    <w:rsid w:val="001557CB"/>
    <w:rsid w:val="00156793"/>
    <w:rsid w:val="00165893"/>
    <w:rsid w:val="00172B97"/>
    <w:rsid w:val="001804FC"/>
    <w:rsid w:val="00187A61"/>
    <w:rsid w:val="001A25D1"/>
    <w:rsid w:val="001B41A3"/>
    <w:rsid w:val="001C2055"/>
    <w:rsid w:val="001C7327"/>
    <w:rsid w:val="001D567F"/>
    <w:rsid w:val="001D7166"/>
    <w:rsid w:val="001E037A"/>
    <w:rsid w:val="001E3267"/>
    <w:rsid w:val="001E43AA"/>
    <w:rsid w:val="001E5CEF"/>
    <w:rsid w:val="001F7455"/>
    <w:rsid w:val="001F77E8"/>
    <w:rsid w:val="002025AB"/>
    <w:rsid w:val="002047EE"/>
    <w:rsid w:val="0020595F"/>
    <w:rsid w:val="00210D69"/>
    <w:rsid w:val="00211F74"/>
    <w:rsid w:val="00217A64"/>
    <w:rsid w:val="00234E68"/>
    <w:rsid w:val="002352FC"/>
    <w:rsid w:val="0023734E"/>
    <w:rsid w:val="00243410"/>
    <w:rsid w:val="00243716"/>
    <w:rsid w:val="00246268"/>
    <w:rsid w:val="00247322"/>
    <w:rsid w:val="00266560"/>
    <w:rsid w:val="00275633"/>
    <w:rsid w:val="00276A02"/>
    <w:rsid w:val="00282683"/>
    <w:rsid w:val="00285FCD"/>
    <w:rsid w:val="00287882"/>
    <w:rsid w:val="002913EA"/>
    <w:rsid w:val="002943E8"/>
    <w:rsid w:val="002969C0"/>
    <w:rsid w:val="002A0A78"/>
    <w:rsid w:val="002A3076"/>
    <w:rsid w:val="002A67EC"/>
    <w:rsid w:val="002A6EA9"/>
    <w:rsid w:val="002B030B"/>
    <w:rsid w:val="002B1388"/>
    <w:rsid w:val="002B4390"/>
    <w:rsid w:val="002C11AE"/>
    <w:rsid w:val="002C37C5"/>
    <w:rsid w:val="002D0F1E"/>
    <w:rsid w:val="002D33C4"/>
    <w:rsid w:val="002D5059"/>
    <w:rsid w:val="002D7CA4"/>
    <w:rsid w:val="002E2A91"/>
    <w:rsid w:val="002E4962"/>
    <w:rsid w:val="002E5D12"/>
    <w:rsid w:val="002F6C2A"/>
    <w:rsid w:val="0030118D"/>
    <w:rsid w:val="00306378"/>
    <w:rsid w:val="003103DC"/>
    <w:rsid w:val="003164F3"/>
    <w:rsid w:val="0032508F"/>
    <w:rsid w:val="00332719"/>
    <w:rsid w:val="00341026"/>
    <w:rsid w:val="00350C1A"/>
    <w:rsid w:val="003513EA"/>
    <w:rsid w:val="0035292C"/>
    <w:rsid w:val="00355AFC"/>
    <w:rsid w:val="00361917"/>
    <w:rsid w:val="00361F2A"/>
    <w:rsid w:val="00372983"/>
    <w:rsid w:val="00381888"/>
    <w:rsid w:val="003844BD"/>
    <w:rsid w:val="00386B12"/>
    <w:rsid w:val="00392F88"/>
    <w:rsid w:val="003979FD"/>
    <w:rsid w:val="003A6921"/>
    <w:rsid w:val="003B6857"/>
    <w:rsid w:val="003C1BFD"/>
    <w:rsid w:val="003D0455"/>
    <w:rsid w:val="003D2812"/>
    <w:rsid w:val="003D60BF"/>
    <w:rsid w:val="003E7824"/>
    <w:rsid w:val="003F1169"/>
    <w:rsid w:val="004071F0"/>
    <w:rsid w:val="00410013"/>
    <w:rsid w:val="00416E56"/>
    <w:rsid w:val="00420731"/>
    <w:rsid w:val="00422224"/>
    <w:rsid w:val="00426265"/>
    <w:rsid w:val="00435047"/>
    <w:rsid w:val="0045218A"/>
    <w:rsid w:val="00474DA5"/>
    <w:rsid w:val="00480BE4"/>
    <w:rsid w:val="0048109B"/>
    <w:rsid w:val="004849A5"/>
    <w:rsid w:val="00484BE8"/>
    <w:rsid w:val="004851A9"/>
    <w:rsid w:val="00487234"/>
    <w:rsid w:val="004921DF"/>
    <w:rsid w:val="004935FA"/>
    <w:rsid w:val="004C773F"/>
    <w:rsid w:val="004C77CC"/>
    <w:rsid w:val="004D210A"/>
    <w:rsid w:val="004D333D"/>
    <w:rsid w:val="004D6D86"/>
    <w:rsid w:val="004E3553"/>
    <w:rsid w:val="004E40C7"/>
    <w:rsid w:val="004F123D"/>
    <w:rsid w:val="00500428"/>
    <w:rsid w:val="005011F3"/>
    <w:rsid w:val="005216B6"/>
    <w:rsid w:val="0052385D"/>
    <w:rsid w:val="00524F81"/>
    <w:rsid w:val="0053144C"/>
    <w:rsid w:val="005322DC"/>
    <w:rsid w:val="00540F8C"/>
    <w:rsid w:val="00553D33"/>
    <w:rsid w:val="00561916"/>
    <w:rsid w:val="005635F6"/>
    <w:rsid w:val="0056420D"/>
    <w:rsid w:val="00566AC9"/>
    <w:rsid w:val="00572C77"/>
    <w:rsid w:val="00577A7A"/>
    <w:rsid w:val="00581FE9"/>
    <w:rsid w:val="00581FFA"/>
    <w:rsid w:val="00595AC6"/>
    <w:rsid w:val="00595EC9"/>
    <w:rsid w:val="005A24E6"/>
    <w:rsid w:val="005A4C18"/>
    <w:rsid w:val="005B2E02"/>
    <w:rsid w:val="005B2FE8"/>
    <w:rsid w:val="005B31CA"/>
    <w:rsid w:val="005B719F"/>
    <w:rsid w:val="005C0F12"/>
    <w:rsid w:val="005C423F"/>
    <w:rsid w:val="005D3B3A"/>
    <w:rsid w:val="005D44E5"/>
    <w:rsid w:val="005D4B15"/>
    <w:rsid w:val="005D4BF6"/>
    <w:rsid w:val="005E1182"/>
    <w:rsid w:val="005E7ADB"/>
    <w:rsid w:val="005F3128"/>
    <w:rsid w:val="005F4792"/>
    <w:rsid w:val="005F4B48"/>
    <w:rsid w:val="005F5A25"/>
    <w:rsid w:val="005F6C98"/>
    <w:rsid w:val="006000FA"/>
    <w:rsid w:val="0060150E"/>
    <w:rsid w:val="00610FFA"/>
    <w:rsid w:val="00615F7C"/>
    <w:rsid w:val="006314E6"/>
    <w:rsid w:val="006328B9"/>
    <w:rsid w:val="00632BB4"/>
    <w:rsid w:val="00634656"/>
    <w:rsid w:val="00637FDF"/>
    <w:rsid w:val="00644FD0"/>
    <w:rsid w:val="0065007B"/>
    <w:rsid w:val="006500DF"/>
    <w:rsid w:val="0065419F"/>
    <w:rsid w:val="00661D31"/>
    <w:rsid w:val="0067422D"/>
    <w:rsid w:val="00674E72"/>
    <w:rsid w:val="00682659"/>
    <w:rsid w:val="006B0C18"/>
    <w:rsid w:val="006B4DE4"/>
    <w:rsid w:val="006E101A"/>
    <w:rsid w:val="006E4D29"/>
    <w:rsid w:val="006E553F"/>
    <w:rsid w:val="006E682F"/>
    <w:rsid w:val="007054C3"/>
    <w:rsid w:val="00715AEC"/>
    <w:rsid w:val="00724CE0"/>
    <w:rsid w:val="007260AF"/>
    <w:rsid w:val="00726AF6"/>
    <w:rsid w:val="00732D07"/>
    <w:rsid w:val="00733DCD"/>
    <w:rsid w:val="00747288"/>
    <w:rsid w:val="0075322B"/>
    <w:rsid w:val="0075422A"/>
    <w:rsid w:val="00754908"/>
    <w:rsid w:val="0076464C"/>
    <w:rsid w:val="00764CA0"/>
    <w:rsid w:val="007769F0"/>
    <w:rsid w:val="0078075B"/>
    <w:rsid w:val="0078333E"/>
    <w:rsid w:val="00792DB0"/>
    <w:rsid w:val="00794320"/>
    <w:rsid w:val="007A4494"/>
    <w:rsid w:val="007B1BB3"/>
    <w:rsid w:val="007B55A1"/>
    <w:rsid w:val="007C0507"/>
    <w:rsid w:val="007C5F82"/>
    <w:rsid w:val="007C66A6"/>
    <w:rsid w:val="007D1100"/>
    <w:rsid w:val="007D1D54"/>
    <w:rsid w:val="007D69C2"/>
    <w:rsid w:val="007D7582"/>
    <w:rsid w:val="007E144F"/>
    <w:rsid w:val="007E79E0"/>
    <w:rsid w:val="007F07B0"/>
    <w:rsid w:val="007F3DD1"/>
    <w:rsid w:val="007F581A"/>
    <w:rsid w:val="00800B7E"/>
    <w:rsid w:val="00801CEE"/>
    <w:rsid w:val="00801D1A"/>
    <w:rsid w:val="00806A9E"/>
    <w:rsid w:val="00816603"/>
    <w:rsid w:val="008241CA"/>
    <w:rsid w:val="0083175A"/>
    <w:rsid w:val="00832494"/>
    <w:rsid w:val="008354E2"/>
    <w:rsid w:val="0083569A"/>
    <w:rsid w:val="008408B4"/>
    <w:rsid w:val="00842EA7"/>
    <w:rsid w:val="0084421D"/>
    <w:rsid w:val="00857E20"/>
    <w:rsid w:val="00860D64"/>
    <w:rsid w:val="00876FD7"/>
    <w:rsid w:val="008770F0"/>
    <w:rsid w:val="008849E7"/>
    <w:rsid w:val="008865C9"/>
    <w:rsid w:val="00887D09"/>
    <w:rsid w:val="00897699"/>
    <w:rsid w:val="008A0132"/>
    <w:rsid w:val="008A3591"/>
    <w:rsid w:val="008A5732"/>
    <w:rsid w:val="008B1853"/>
    <w:rsid w:val="008C4C75"/>
    <w:rsid w:val="008C537B"/>
    <w:rsid w:val="008D431D"/>
    <w:rsid w:val="008D7791"/>
    <w:rsid w:val="008E0D6D"/>
    <w:rsid w:val="008E590D"/>
    <w:rsid w:val="008F26F2"/>
    <w:rsid w:val="009063BD"/>
    <w:rsid w:val="00907451"/>
    <w:rsid w:val="0091770A"/>
    <w:rsid w:val="00920B5B"/>
    <w:rsid w:val="00926C66"/>
    <w:rsid w:val="00927554"/>
    <w:rsid w:val="00931802"/>
    <w:rsid w:val="00932B4C"/>
    <w:rsid w:val="00934BC9"/>
    <w:rsid w:val="00934E34"/>
    <w:rsid w:val="00946032"/>
    <w:rsid w:val="00947236"/>
    <w:rsid w:val="00955E77"/>
    <w:rsid w:val="0096493F"/>
    <w:rsid w:val="009707AE"/>
    <w:rsid w:val="00971780"/>
    <w:rsid w:val="009871DF"/>
    <w:rsid w:val="00997C97"/>
    <w:rsid w:val="009A1C93"/>
    <w:rsid w:val="009A4576"/>
    <w:rsid w:val="009B0F37"/>
    <w:rsid w:val="009C01FB"/>
    <w:rsid w:val="009C4A19"/>
    <w:rsid w:val="009D459E"/>
    <w:rsid w:val="009E419B"/>
    <w:rsid w:val="009F1443"/>
    <w:rsid w:val="009F2244"/>
    <w:rsid w:val="009F52BF"/>
    <w:rsid w:val="00A00D1E"/>
    <w:rsid w:val="00A050B7"/>
    <w:rsid w:val="00A066D1"/>
    <w:rsid w:val="00A07B2D"/>
    <w:rsid w:val="00A13F7B"/>
    <w:rsid w:val="00A154F1"/>
    <w:rsid w:val="00A2484F"/>
    <w:rsid w:val="00A27509"/>
    <w:rsid w:val="00A301DE"/>
    <w:rsid w:val="00A30FF3"/>
    <w:rsid w:val="00A33A84"/>
    <w:rsid w:val="00A37500"/>
    <w:rsid w:val="00A43258"/>
    <w:rsid w:val="00A44C73"/>
    <w:rsid w:val="00A52262"/>
    <w:rsid w:val="00A57B59"/>
    <w:rsid w:val="00A57EFB"/>
    <w:rsid w:val="00A66F37"/>
    <w:rsid w:val="00A76482"/>
    <w:rsid w:val="00A85C68"/>
    <w:rsid w:val="00A86485"/>
    <w:rsid w:val="00A912C2"/>
    <w:rsid w:val="00A9531D"/>
    <w:rsid w:val="00AA20D9"/>
    <w:rsid w:val="00AA7DEE"/>
    <w:rsid w:val="00AB3092"/>
    <w:rsid w:val="00AC4EC5"/>
    <w:rsid w:val="00AD665B"/>
    <w:rsid w:val="00AE41A3"/>
    <w:rsid w:val="00AE790A"/>
    <w:rsid w:val="00AF38FB"/>
    <w:rsid w:val="00AF43AE"/>
    <w:rsid w:val="00AF6ED2"/>
    <w:rsid w:val="00B00692"/>
    <w:rsid w:val="00B1662B"/>
    <w:rsid w:val="00B23B9B"/>
    <w:rsid w:val="00B2426A"/>
    <w:rsid w:val="00B31AEF"/>
    <w:rsid w:val="00B31AFA"/>
    <w:rsid w:val="00B325AB"/>
    <w:rsid w:val="00B42489"/>
    <w:rsid w:val="00B502D4"/>
    <w:rsid w:val="00B53EEC"/>
    <w:rsid w:val="00B542BB"/>
    <w:rsid w:val="00B7215B"/>
    <w:rsid w:val="00B72481"/>
    <w:rsid w:val="00B75152"/>
    <w:rsid w:val="00B81A0D"/>
    <w:rsid w:val="00B84C0F"/>
    <w:rsid w:val="00B85CB2"/>
    <w:rsid w:val="00BA42AC"/>
    <w:rsid w:val="00BB6BA0"/>
    <w:rsid w:val="00BC0105"/>
    <w:rsid w:val="00BC08D4"/>
    <w:rsid w:val="00BC40FC"/>
    <w:rsid w:val="00BC598F"/>
    <w:rsid w:val="00BD6D06"/>
    <w:rsid w:val="00BD7562"/>
    <w:rsid w:val="00BE48E9"/>
    <w:rsid w:val="00BF2E23"/>
    <w:rsid w:val="00BF3861"/>
    <w:rsid w:val="00BF46D6"/>
    <w:rsid w:val="00BF56CA"/>
    <w:rsid w:val="00BF7DA9"/>
    <w:rsid w:val="00C00D00"/>
    <w:rsid w:val="00C0623B"/>
    <w:rsid w:val="00C15EF8"/>
    <w:rsid w:val="00C274CC"/>
    <w:rsid w:val="00C349FA"/>
    <w:rsid w:val="00C40D64"/>
    <w:rsid w:val="00C500C4"/>
    <w:rsid w:val="00C51D4E"/>
    <w:rsid w:val="00C62A1C"/>
    <w:rsid w:val="00C65F30"/>
    <w:rsid w:val="00C67C0E"/>
    <w:rsid w:val="00C70854"/>
    <w:rsid w:val="00C70A03"/>
    <w:rsid w:val="00C8140A"/>
    <w:rsid w:val="00C83EBD"/>
    <w:rsid w:val="00C846EB"/>
    <w:rsid w:val="00C91D41"/>
    <w:rsid w:val="00C920EA"/>
    <w:rsid w:val="00C94F0E"/>
    <w:rsid w:val="00C96181"/>
    <w:rsid w:val="00C97F76"/>
    <w:rsid w:val="00CA19EE"/>
    <w:rsid w:val="00CB2D02"/>
    <w:rsid w:val="00CB3D8B"/>
    <w:rsid w:val="00CC6894"/>
    <w:rsid w:val="00CD6FC5"/>
    <w:rsid w:val="00CE49E3"/>
    <w:rsid w:val="00CE786E"/>
    <w:rsid w:val="00CE7C3C"/>
    <w:rsid w:val="00CF3C3F"/>
    <w:rsid w:val="00CF5283"/>
    <w:rsid w:val="00CF5E6A"/>
    <w:rsid w:val="00D03B8C"/>
    <w:rsid w:val="00D05030"/>
    <w:rsid w:val="00D06283"/>
    <w:rsid w:val="00D1019F"/>
    <w:rsid w:val="00D16B7D"/>
    <w:rsid w:val="00D233B5"/>
    <w:rsid w:val="00D3175B"/>
    <w:rsid w:val="00D36BAF"/>
    <w:rsid w:val="00D37D9F"/>
    <w:rsid w:val="00D414CB"/>
    <w:rsid w:val="00D45313"/>
    <w:rsid w:val="00D5428E"/>
    <w:rsid w:val="00D5786E"/>
    <w:rsid w:val="00D765CC"/>
    <w:rsid w:val="00D91626"/>
    <w:rsid w:val="00D94832"/>
    <w:rsid w:val="00D9610B"/>
    <w:rsid w:val="00DA40D0"/>
    <w:rsid w:val="00DB2347"/>
    <w:rsid w:val="00DB31EF"/>
    <w:rsid w:val="00DB4959"/>
    <w:rsid w:val="00DC1505"/>
    <w:rsid w:val="00DC27C4"/>
    <w:rsid w:val="00DC7294"/>
    <w:rsid w:val="00DD5B5E"/>
    <w:rsid w:val="00DF16BA"/>
    <w:rsid w:val="00DF31EF"/>
    <w:rsid w:val="00E0249E"/>
    <w:rsid w:val="00E1176F"/>
    <w:rsid w:val="00E121CC"/>
    <w:rsid w:val="00E23683"/>
    <w:rsid w:val="00E25C85"/>
    <w:rsid w:val="00E27EB8"/>
    <w:rsid w:val="00E42998"/>
    <w:rsid w:val="00E45D45"/>
    <w:rsid w:val="00E55F5D"/>
    <w:rsid w:val="00E566BF"/>
    <w:rsid w:val="00E60D8A"/>
    <w:rsid w:val="00E62499"/>
    <w:rsid w:val="00E67A65"/>
    <w:rsid w:val="00E702BD"/>
    <w:rsid w:val="00E8143B"/>
    <w:rsid w:val="00E9062E"/>
    <w:rsid w:val="00E928FA"/>
    <w:rsid w:val="00E969A1"/>
    <w:rsid w:val="00E97357"/>
    <w:rsid w:val="00EA0032"/>
    <w:rsid w:val="00EA0718"/>
    <w:rsid w:val="00EA7283"/>
    <w:rsid w:val="00EB20D4"/>
    <w:rsid w:val="00EB210A"/>
    <w:rsid w:val="00EB4F52"/>
    <w:rsid w:val="00EB5F28"/>
    <w:rsid w:val="00EB7D44"/>
    <w:rsid w:val="00EC23E3"/>
    <w:rsid w:val="00EC607D"/>
    <w:rsid w:val="00ED5436"/>
    <w:rsid w:val="00ED5534"/>
    <w:rsid w:val="00EE7911"/>
    <w:rsid w:val="00EF4478"/>
    <w:rsid w:val="00F002D6"/>
    <w:rsid w:val="00F02A37"/>
    <w:rsid w:val="00F04DA8"/>
    <w:rsid w:val="00F1170D"/>
    <w:rsid w:val="00F12703"/>
    <w:rsid w:val="00F143A2"/>
    <w:rsid w:val="00F337A7"/>
    <w:rsid w:val="00F40469"/>
    <w:rsid w:val="00F42489"/>
    <w:rsid w:val="00F44738"/>
    <w:rsid w:val="00F458E4"/>
    <w:rsid w:val="00F46D12"/>
    <w:rsid w:val="00F51B5A"/>
    <w:rsid w:val="00F536AD"/>
    <w:rsid w:val="00F567D0"/>
    <w:rsid w:val="00F577C4"/>
    <w:rsid w:val="00F73E45"/>
    <w:rsid w:val="00F84D5F"/>
    <w:rsid w:val="00F858F3"/>
    <w:rsid w:val="00F86B4B"/>
    <w:rsid w:val="00F87F52"/>
    <w:rsid w:val="00F92362"/>
    <w:rsid w:val="00F92F50"/>
    <w:rsid w:val="00F9400A"/>
    <w:rsid w:val="00F96E00"/>
    <w:rsid w:val="00FA1755"/>
    <w:rsid w:val="00FA36D5"/>
    <w:rsid w:val="00FB12C8"/>
    <w:rsid w:val="00FB320D"/>
    <w:rsid w:val="00FC5AC0"/>
    <w:rsid w:val="00FD0848"/>
    <w:rsid w:val="00FD3E4D"/>
    <w:rsid w:val="00FD6BD2"/>
    <w:rsid w:val="00FD6C41"/>
    <w:rsid w:val="00FE02CD"/>
    <w:rsid w:val="00FE20A4"/>
    <w:rsid w:val="00FE6C58"/>
    <w:rsid w:val="00FE71DE"/>
    <w:rsid w:val="00FF01CA"/>
    <w:rsid w:val="00FF1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46003C3C-F39C-4CC9-95CD-68B5B3EDE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313"/>
    <w:rPr>
      <w:sz w:val="22"/>
      <w:szCs w:val="24"/>
    </w:rPr>
  </w:style>
  <w:style w:type="paragraph" w:styleId="Heading1">
    <w:name w:val="heading 1"/>
    <w:basedOn w:val="Normal"/>
    <w:next w:val="Normal"/>
    <w:qFormat/>
    <w:rsid w:val="002D5059"/>
    <w:pPr>
      <w:keepNext/>
      <w:numPr>
        <w:numId w:val="4"/>
      </w:numPr>
      <w:spacing w:before="240" w:after="60"/>
      <w:outlineLvl w:val="0"/>
    </w:pPr>
    <w:rPr>
      <w:rFonts w:ascii="Arial" w:hAnsi="Arial" w:cs="Arial"/>
      <w:b/>
      <w:bC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2D5059"/>
    <w:pPr>
      <w:keepNext/>
      <w:numPr>
        <w:ilvl w:val="1"/>
        <w:numId w:val="4"/>
      </w:numPr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Heading3">
    <w:name w:val="heading 3"/>
    <w:basedOn w:val="Normal"/>
    <w:next w:val="Normal"/>
    <w:qFormat/>
    <w:rsid w:val="002D5059"/>
    <w:pPr>
      <w:keepNext/>
      <w:numPr>
        <w:ilvl w:val="2"/>
        <w:numId w:val="4"/>
      </w:numPr>
      <w:spacing w:before="240" w:after="60"/>
      <w:outlineLvl w:val="2"/>
    </w:pPr>
    <w:rPr>
      <w:rFonts w:ascii="Arial" w:hAnsi="Arial" w:cs="Arial"/>
      <w:b/>
      <w:bCs/>
      <w:i/>
      <w:szCs w:val="26"/>
    </w:rPr>
  </w:style>
  <w:style w:type="paragraph" w:styleId="Heading4">
    <w:name w:val="heading 4"/>
    <w:basedOn w:val="Normal"/>
    <w:next w:val="Normal"/>
    <w:qFormat/>
    <w:rsid w:val="002D5059"/>
    <w:pPr>
      <w:keepNext/>
      <w:numPr>
        <w:ilvl w:val="3"/>
        <w:numId w:val="4"/>
      </w:numPr>
      <w:spacing w:before="240" w:after="60"/>
      <w:outlineLvl w:val="3"/>
    </w:pPr>
    <w:rPr>
      <w:rFonts w:ascii="Arial" w:hAnsi="Arial"/>
      <w:bCs/>
      <w:i/>
      <w:szCs w:val="28"/>
    </w:rPr>
  </w:style>
  <w:style w:type="paragraph" w:styleId="Heading5">
    <w:name w:val="heading 5"/>
    <w:basedOn w:val="Normal"/>
    <w:next w:val="Normal"/>
    <w:qFormat/>
    <w:rsid w:val="002D5059"/>
    <w:pPr>
      <w:numPr>
        <w:ilvl w:val="4"/>
        <w:numId w:val="4"/>
      </w:numPr>
      <w:spacing w:before="240" w:after="60"/>
      <w:outlineLvl w:val="4"/>
    </w:pPr>
    <w:rPr>
      <w:rFonts w:ascii="Arial" w:hAnsi="Arial"/>
      <w:bCs/>
      <w:i/>
      <w:iCs/>
      <w:szCs w:val="26"/>
    </w:rPr>
  </w:style>
  <w:style w:type="paragraph" w:styleId="Heading6">
    <w:name w:val="heading 6"/>
    <w:basedOn w:val="Normal"/>
    <w:next w:val="Normal"/>
    <w:qFormat/>
    <w:rsid w:val="00BF46D6"/>
    <w:pPr>
      <w:numPr>
        <w:ilvl w:val="5"/>
        <w:numId w:val="4"/>
      </w:numPr>
      <w:spacing w:before="240" w:after="60"/>
      <w:outlineLvl w:val="5"/>
    </w:pPr>
    <w:rPr>
      <w:b/>
      <w:bCs/>
      <w:szCs w:val="22"/>
    </w:rPr>
  </w:style>
  <w:style w:type="paragraph" w:styleId="Heading7">
    <w:name w:val="heading 7"/>
    <w:basedOn w:val="Normal"/>
    <w:next w:val="Normal"/>
    <w:qFormat/>
    <w:rsid w:val="00BF46D6"/>
    <w:pPr>
      <w:numPr>
        <w:ilvl w:val="6"/>
        <w:numId w:val="4"/>
      </w:num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BF46D6"/>
    <w:pPr>
      <w:numPr>
        <w:ilvl w:val="7"/>
        <w:numId w:val="4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BF46D6"/>
    <w:pPr>
      <w:numPr>
        <w:ilvl w:val="8"/>
        <w:numId w:val="4"/>
      </w:numPr>
      <w:spacing w:before="240" w:after="60"/>
      <w:outlineLvl w:val="8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scription">
    <w:name w:val="Description"/>
    <w:basedOn w:val="Normal"/>
    <w:rsid w:val="007B55A1"/>
    <w:pPr>
      <w:ind w:left="1060" w:right="1060"/>
    </w:pPr>
    <w:rPr>
      <w:lang w:val="en-GB"/>
    </w:rPr>
  </w:style>
  <w:style w:type="paragraph" w:customStyle="1" w:styleId="Term">
    <w:name w:val="Term"/>
    <w:basedOn w:val="Normal"/>
    <w:next w:val="Description"/>
    <w:rsid w:val="007B55A1"/>
    <w:pPr>
      <w:spacing w:before="120" w:after="60"/>
      <w:ind w:left="851" w:right="851"/>
    </w:pPr>
    <w:rPr>
      <w:b/>
      <w:lang w:val="en-GB"/>
    </w:rPr>
  </w:style>
  <w:style w:type="paragraph" w:customStyle="1" w:styleId="Heading1nonumber">
    <w:name w:val="Heading 1 (no number)"/>
    <w:basedOn w:val="Heading1"/>
    <w:next w:val="Normal"/>
    <w:rsid w:val="00AF6ED2"/>
    <w:pPr>
      <w:numPr>
        <w:numId w:val="0"/>
      </w:numPr>
    </w:pPr>
  </w:style>
  <w:style w:type="paragraph" w:styleId="Header">
    <w:name w:val="header"/>
    <w:basedOn w:val="Normal"/>
    <w:rsid w:val="0091770A"/>
    <w:pPr>
      <w:tabs>
        <w:tab w:val="right" w:pos="10773"/>
      </w:tabs>
      <w:jc w:val="both"/>
    </w:pPr>
    <w:rPr>
      <w:i/>
      <w:sz w:val="18"/>
    </w:rPr>
  </w:style>
  <w:style w:type="paragraph" w:styleId="Footer">
    <w:name w:val="footer"/>
    <w:basedOn w:val="Normal"/>
    <w:rsid w:val="00CE7C3C"/>
    <w:pPr>
      <w:tabs>
        <w:tab w:val="right" w:pos="10206"/>
      </w:tabs>
      <w:jc w:val="both"/>
    </w:pPr>
    <w:rPr>
      <w:b/>
      <w:i/>
      <w:sz w:val="18"/>
    </w:rPr>
  </w:style>
  <w:style w:type="character" w:styleId="PageNumber">
    <w:name w:val="page number"/>
    <w:basedOn w:val="DefaultParagraphFont"/>
    <w:rsid w:val="00134A76"/>
  </w:style>
  <w:style w:type="numbering" w:customStyle="1" w:styleId="StyleBulleted">
    <w:name w:val="Style Bulleted"/>
    <w:basedOn w:val="NoList"/>
    <w:rsid w:val="0052385D"/>
    <w:pPr>
      <w:numPr>
        <w:numId w:val="1"/>
      </w:numPr>
    </w:pPr>
  </w:style>
  <w:style w:type="table" w:styleId="TableSimple1">
    <w:name w:val="Table Simple 1"/>
    <w:basedOn w:val="TableNormal"/>
    <w:rsid w:val="00B542BB"/>
    <w:tblPr>
      <w:tblStyleRowBandSize w:val="1"/>
      <w:tblBorders>
        <w:top w:val="single" w:sz="12" w:space="0" w:color="008000"/>
        <w:bottom w:val="single" w:sz="12" w:space="0" w:color="008000"/>
        <w:insideH w:val="single" w:sz="6" w:space="0" w:color="008000"/>
      </w:tblBorders>
    </w:tblPr>
    <w:trPr>
      <w:cantSplit/>
      <w:tblHeader/>
    </w:tr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Appendix">
    <w:name w:val="Appendix"/>
    <w:basedOn w:val="Normal"/>
    <w:next w:val="Normal"/>
    <w:link w:val="AppendixCharChar"/>
    <w:autoRedefine/>
    <w:qFormat/>
    <w:rsid w:val="002D5059"/>
    <w:pPr>
      <w:keepNext/>
      <w:pageBreakBefore/>
      <w:numPr>
        <w:numId w:val="2"/>
      </w:numPr>
      <w:spacing w:before="240" w:after="60"/>
      <w:ind w:left="357" w:hanging="357"/>
      <w:contextualSpacing/>
    </w:pPr>
    <w:rPr>
      <w:rFonts w:ascii="Arial" w:hAnsi="Arial"/>
      <w:b/>
      <w:kern w:val="32"/>
      <w:sz w:val="24"/>
      <w:szCs w:val="32"/>
      <w:lang w:eastAsia="en-GB"/>
    </w:rPr>
  </w:style>
  <w:style w:type="character" w:customStyle="1" w:styleId="AppendixCharChar">
    <w:name w:val="Appendix Char Char"/>
    <w:basedOn w:val="DefaultParagraphFont"/>
    <w:link w:val="Appendix"/>
    <w:rsid w:val="002D5059"/>
    <w:rPr>
      <w:rFonts w:ascii="Arial" w:hAnsi="Arial"/>
      <w:b/>
      <w:kern w:val="32"/>
      <w:sz w:val="24"/>
      <w:szCs w:val="32"/>
      <w:lang w:eastAsia="en-GB"/>
    </w:rPr>
  </w:style>
  <w:style w:type="paragraph" w:styleId="TOC1">
    <w:name w:val="toc 1"/>
    <w:basedOn w:val="Normal"/>
    <w:next w:val="Normal"/>
    <w:autoRedefine/>
    <w:uiPriority w:val="39"/>
    <w:rsid w:val="001557CB"/>
    <w:pPr>
      <w:tabs>
        <w:tab w:val="left" w:pos="540"/>
        <w:tab w:val="right" w:pos="10773"/>
      </w:tabs>
    </w:pPr>
    <w:rPr>
      <w:color w:val="3333FF"/>
    </w:rPr>
  </w:style>
  <w:style w:type="paragraph" w:styleId="TOC2">
    <w:name w:val="toc 2"/>
    <w:basedOn w:val="TOC1"/>
    <w:next w:val="Normal"/>
    <w:autoRedefine/>
    <w:uiPriority w:val="39"/>
    <w:rsid w:val="00F92362"/>
    <w:pPr>
      <w:tabs>
        <w:tab w:val="clear" w:pos="540"/>
        <w:tab w:val="left" w:pos="709"/>
      </w:tabs>
      <w:ind w:left="240"/>
    </w:pPr>
  </w:style>
  <w:style w:type="paragraph" w:styleId="NoteHeading">
    <w:name w:val="Note Heading"/>
    <w:basedOn w:val="Normal"/>
    <w:next w:val="Normal"/>
    <w:rsid w:val="00CE49E3"/>
    <w:pPr>
      <w:ind w:left="902" w:hanging="618"/>
    </w:pPr>
  </w:style>
  <w:style w:type="paragraph" w:styleId="TOC3">
    <w:name w:val="toc 3"/>
    <w:basedOn w:val="TOC2"/>
    <w:next w:val="Normal"/>
    <w:autoRedefine/>
    <w:uiPriority w:val="39"/>
    <w:rsid w:val="00F92362"/>
    <w:pPr>
      <w:tabs>
        <w:tab w:val="left" w:pos="1134"/>
      </w:tabs>
      <w:ind w:left="480"/>
    </w:pPr>
  </w:style>
  <w:style w:type="character" w:styleId="Hyperlink">
    <w:name w:val="Hyperlink"/>
    <w:basedOn w:val="DefaultParagraphFont"/>
    <w:uiPriority w:val="99"/>
    <w:rsid w:val="00D03B8C"/>
    <w:rPr>
      <w:rFonts w:ascii="Times New Roman" w:hAnsi="Times New Roman"/>
      <w:color w:val="0000FF"/>
      <w:sz w:val="22"/>
      <w:u w:val="single"/>
    </w:rPr>
  </w:style>
  <w:style w:type="paragraph" w:customStyle="1" w:styleId="Warning">
    <w:name w:val="Warning"/>
    <w:basedOn w:val="NoteHeading"/>
    <w:rsid w:val="00500428"/>
    <w:pPr>
      <w:ind w:left="1305" w:hanging="1021"/>
    </w:pPr>
  </w:style>
  <w:style w:type="table" w:styleId="TableGrid">
    <w:name w:val="Table Grid"/>
    <w:basedOn w:val="TableNormal"/>
    <w:uiPriority w:val="39"/>
    <w:rsid w:val="00BC08D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0C7304"/>
    <w:rPr>
      <w:rFonts w:ascii="Tahoma" w:hAnsi="Tahoma" w:cs="Tahoma"/>
      <w:sz w:val="16"/>
      <w:szCs w:val="16"/>
    </w:rPr>
  </w:style>
  <w:style w:type="paragraph" w:customStyle="1" w:styleId="TitlePageLine1">
    <w:name w:val="Title Page Line 1"/>
    <w:basedOn w:val="Normal"/>
    <w:next w:val="Normal"/>
    <w:rsid w:val="001C2055"/>
    <w:rPr>
      <w:bCs/>
      <w:sz w:val="32"/>
      <w:szCs w:val="20"/>
    </w:rPr>
  </w:style>
  <w:style w:type="paragraph" w:customStyle="1" w:styleId="TitlePageLine2">
    <w:name w:val="Title Page Line 2"/>
    <w:basedOn w:val="TitlePageLine1"/>
    <w:next w:val="Normal"/>
    <w:rsid w:val="00A27509"/>
    <w:rPr>
      <w:sz w:val="36"/>
      <w:szCs w:val="48"/>
    </w:rPr>
  </w:style>
  <w:style w:type="paragraph" w:customStyle="1" w:styleId="Example">
    <w:name w:val="Example"/>
    <w:basedOn w:val="Term"/>
    <w:next w:val="Description"/>
    <w:rsid w:val="00D3175B"/>
  </w:style>
  <w:style w:type="paragraph" w:styleId="ListParagraph">
    <w:name w:val="List Paragraph"/>
    <w:basedOn w:val="Normal"/>
    <w:uiPriority w:val="34"/>
    <w:qFormat/>
    <w:rsid w:val="00CA19EE"/>
    <w:pPr>
      <w:ind w:left="720"/>
      <w:contextualSpacing/>
    </w:pPr>
  </w:style>
  <w:style w:type="paragraph" w:customStyle="1" w:styleId="DepartmentNameTitlePage">
    <w:name w:val="Department Name Title Page"/>
    <w:basedOn w:val="Normal"/>
    <w:qFormat/>
    <w:rsid w:val="00A57EFB"/>
    <w:pPr>
      <w:jc w:val="center"/>
    </w:pPr>
    <w:rPr>
      <w:b/>
      <w:sz w:val="36"/>
      <w:szCs w:val="36"/>
    </w:rPr>
  </w:style>
  <w:style w:type="character" w:styleId="PlaceholderText">
    <w:name w:val="Placeholder Text"/>
    <w:basedOn w:val="DefaultParagraphFont"/>
    <w:uiPriority w:val="99"/>
    <w:semiHidden/>
    <w:rsid w:val="00FB320D"/>
    <w:rPr>
      <w:color w:val="808080"/>
    </w:rPr>
  </w:style>
  <w:style w:type="paragraph" w:customStyle="1" w:styleId="Footer-Landscape">
    <w:name w:val="Footer - Landscape"/>
    <w:basedOn w:val="Footer"/>
    <w:qFormat/>
    <w:rsid w:val="00D03B8C"/>
    <w:pPr>
      <w:tabs>
        <w:tab w:val="right" w:pos="12616"/>
      </w:tabs>
    </w:pPr>
  </w:style>
  <w:style w:type="paragraph" w:customStyle="1" w:styleId="Footer-Portrait">
    <w:name w:val="Footer - Portrait"/>
    <w:basedOn w:val="Footer-Landscape"/>
    <w:qFormat/>
    <w:rsid w:val="00CE7C3C"/>
    <w:pPr>
      <w:tabs>
        <w:tab w:val="clear" w:pos="12616"/>
        <w:tab w:val="right" w:pos="10773"/>
      </w:tabs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92362"/>
    <w:pPr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</w:rPr>
  </w:style>
  <w:style w:type="paragraph" w:customStyle="1" w:styleId="ImportantBox">
    <w:name w:val="Important Box"/>
    <w:basedOn w:val="Normal"/>
    <w:link w:val="ImportantBoxChar"/>
    <w:autoRedefine/>
    <w:rsid w:val="00726AF6"/>
    <w:pPr>
      <w:widowControl w:val="0"/>
      <w:pBdr>
        <w:top w:val="single" w:sz="18" w:space="1" w:color="FF0000"/>
        <w:left w:val="single" w:sz="18" w:space="4" w:color="FF0000"/>
        <w:bottom w:val="single" w:sz="18" w:space="1" w:color="FF0000"/>
        <w:right w:val="single" w:sz="18" w:space="4" w:color="FF0000"/>
      </w:pBdr>
      <w:shd w:val="clear" w:color="auto" w:fill="FFCC00"/>
    </w:pPr>
    <w:rPr>
      <w:rFonts w:ascii="Calibri" w:hAnsi="Calibri"/>
      <w:b/>
      <w:noProof/>
      <w:snapToGrid w:val="0"/>
      <w:szCs w:val="22"/>
      <w:lang w:val="en-GB" w:eastAsia="en-GB"/>
    </w:rPr>
  </w:style>
  <w:style w:type="paragraph" w:customStyle="1" w:styleId="Tip">
    <w:name w:val="Tip"/>
    <w:basedOn w:val="Normal"/>
    <w:link w:val="TipChar"/>
    <w:autoRedefine/>
    <w:rsid w:val="00726AF6"/>
    <w:pPr>
      <w:widowControl w:val="0"/>
      <w:pBdr>
        <w:top w:val="single" w:sz="18" w:space="1" w:color="00B050"/>
        <w:left w:val="single" w:sz="18" w:space="4" w:color="00B050"/>
        <w:bottom w:val="single" w:sz="18" w:space="1" w:color="00B050"/>
        <w:right w:val="single" w:sz="18" w:space="4" w:color="00B050"/>
      </w:pBdr>
      <w:spacing w:before="120"/>
    </w:pPr>
    <w:rPr>
      <w:rFonts w:asciiTheme="minorHAnsi" w:hAnsiTheme="minorHAnsi" w:cstheme="minorHAnsi"/>
      <w:noProof/>
      <w:snapToGrid w:val="0"/>
      <w:sz w:val="24"/>
      <w:szCs w:val="22"/>
      <w:lang w:val="en-GB" w:eastAsia="en-GB"/>
    </w:rPr>
  </w:style>
  <w:style w:type="character" w:customStyle="1" w:styleId="ImportantBoxChar">
    <w:name w:val="Important Box Char"/>
    <w:basedOn w:val="DefaultParagraphFont"/>
    <w:link w:val="ImportantBox"/>
    <w:rsid w:val="00726AF6"/>
    <w:rPr>
      <w:rFonts w:ascii="Calibri" w:hAnsi="Calibri"/>
      <w:b/>
      <w:noProof/>
      <w:snapToGrid w:val="0"/>
      <w:sz w:val="22"/>
      <w:szCs w:val="22"/>
      <w:shd w:val="clear" w:color="auto" w:fill="FFCC00"/>
      <w:lang w:val="en-GB" w:eastAsia="en-GB"/>
    </w:rPr>
  </w:style>
  <w:style w:type="paragraph" w:customStyle="1" w:styleId="Note">
    <w:name w:val="Note"/>
    <w:basedOn w:val="Normal"/>
    <w:link w:val="NoteChar"/>
    <w:autoRedefine/>
    <w:rsid w:val="00726AF6"/>
    <w:pPr>
      <w:widowControl w:val="0"/>
      <w:pBdr>
        <w:top w:val="single" w:sz="18" w:space="1" w:color="FFCC00"/>
        <w:left w:val="single" w:sz="18" w:space="4" w:color="FFCC00"/>
        <w:bottom w:val="single" w:sz="18" w:space="1" w:color="FFCC00"/>
        <w:right w:val="single" w:sz="18" w:space="4" w:color="FFCC00"/>
      </w:pBdr>
      <w:tabs>
        <w:tab w:val="left" w:pos="567"/>
        <w:tab w:val="center" w:pos="4512"/>
      </w:tabs>
    </w:pPr>
    <w:rPr>
      <w:rFonts w:ascii="Calibri" w:hAnsi="Calibri"/>
      <w:noProof/>
      <w:snapToGrid w:val="0"/>
      <w:szCs w:val="22"/>
      <w:lang w:val="en-GB" w:eastAsia="en-GB"/>
    </w:rPr>
  </w:style>
  <w:style w:type="character" w:customStyle="1" w:styleId="TipChar">
    <w:name w:val="Tip Char"/>
    <w:basedOn w:val="DefaultParagraphFont"/>
    <w:link w:val="Tip"/>
    <w:rsid w:val="00726AF6"/>
    <w:rPr>
      <w:rFonts w:asciiTheme="minorHAnsi" w:hAnsiTheme="minorHAnsi" w:cstheme="minorHAnsi"/>
      <w:noProof/>
      <w:snapToGrid w:val="0"/>
      <w:sz w:val="24"/>
      <w:szCs w:val="22"/>
      <w:lang w:val="en-GB" w:eastAsia="en-GB"/>
    </w:rPr>
  </w:style>
  <w:style w:type="character" w:customStyle="1" w:styleId="NoteChar">
    <w:name w:val="Note Char"/>
    <w:basedOn w:val="DefaultParagraphFont"/>
    <w:link w:val="Note"/>
    <w:rsid w:val="00726AF6"/>
    <w:rPr>
      <w:rFonts w:ascii="Calibri" w:hAnsi="Calibri"/>
      <w:noProof/>
      <w:snapToGrid w:val="0"/>
      <w:sz w:val="22"/>
      <w:szCs w:val="22"/>
      <w:lang w:val="en-GB" w:eastAsia="en-GB"/>
    </w:rPr>
  </w:style>
  <w:style w:type="character" w:styleId="FollowedHyperlink">
    <w:name w:val="FollowedHyperlink"/>
    <w:basedOn w:val="DefaultParagraphFont"/>
    <w:semiHidden/>
    <w:unhideWhenUsed/>
    <w:rsid w:val="002B030B"/>
    <w:rPr>
      <w:color w:val="800080" w:themeColor="followedHyperlink"/>
      <w:u w:val="single"/>
    </w:rPr>
  </w:style>
  <w:style w:type="paragraph" w:styleId="Title">
    <w:name w:val="Title"/>
    <w:basedOn w:val="Normal"/>
    <w:link w:val="TitleChar"/>
    <w:qFormat/>
    <w:rsid w:val="00AE790A"/>
    <w:pPr>
      <w:jc w:val="center"/>
    </w:pPr>
    <w:rPr>
      <w:sz w:val="72"/>
      <w:lang w:val="en-GB"/>
    </w:rPr>
  </w:style>
  <w:style w:type="character" w:customStyle="1" w:styleId="TitleChar">
    <w:name w:val="Title Char"/>
    <w:basedOn w:val="DefaultParagraphFont"/>
    <w:link w:val="Title"/>
    <w:rsid w:val="00AE790A"/>
    <w:rPr>
      <w:sz w:val="72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18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2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3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9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1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4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africanhealthsciences.org/node/17" TargetMode="External"/><Relationship Id="rId18" Type="http://schemas.openxmlformats.org/officeDocument/2006/relationships/package" Target="embeddings/Microsoft_Excel_Worksheet1.xlsx"/><Relationship Id="rId26" Type="http://schemas.openxmlformats.org/officeDocument/2006/relationships/oleObject" Target="embeddings/Microsoft_Word_97_-_2003_Document1.doc"/><Relationship Id="rId39" Type="http://schemas.openxmlformats.org/officeDocument/2006/relationships/hyperlink" Target="https://www.facebook.com/africanhealthsciences/?ref=aymt_homepage_panel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5.emf"/><Relationship Id="rId34" Type="http://schemas.openxmlformats.org/officeDocument/2006/relationships/hyperlink" Target="http://africanhealthsciences.org/" TargetMode="External"/><Relationship Id="rId42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hyperlink" Target="mailto:ts.mcsupport@clarivate.com" TargetMode="External"/><Relationship Id="rId38" Type="http://schemas.openxmlformats.org/officeDocument/2006/relationships/hyperlink" Target="https://www.ajol.info/index.php/ahs/index" TargetMode="External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0" Type="http://schemas.openxmlformats.org/officeDocument/2006/relationships/package" Target="embeddings/Microsoft_Excel_Worksheet2.xlsx"/><Relationship Id="rId29" Type="http://schemas.openxmlformats.org/officeDocument/2006/relationships/image" Target="media/image9.emf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6.bin"/><Relationship Id="rId37" Type="http://schemas.openxmlformats.org/officeDocument/2006/relationships/hyperlink" Target="http://www.bioline.org.br/hs" TargetMode="External"/><Relationship Id="rId40" Type="http://schemas.openxmlformats.org/officeDocument/2006/relationships/hyperlink" Target="https://www.ajol.info/index.php/ahs/article/view/158723" TargetMode="External"/><Relationship Id="rId45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oleObject" Target="embeddings/oleObject4.bin"/><Relationship Id="rId36" Type="http://schemas.openxmlformats.org/officeDocument/2006/relationships/package" Target="embeddings/Microsoft_Word_Document4.docx"/><Relationship Id="rId10" Type="http://schemas.openxmlformats.org/officeDocument/2006/relationships/endnotes" Target="endnotes.xml"/><Relationship Id="rId19" Type="http://schemas.openxmlformats.org/officeDocument/2006/relationships/image" Target="media/image4.emf"/><Relationship Id="rId31" Type="http://schemas.openxmlformats.org/officeDocument/2006/relationships/image" Target="media/image10.emf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africanhealthsciences.org/node/10" TargetMode="External"/><Relationship Id="rId22" Type="http://schemas.openxmlformats.org/officeDocument/2006/relationships/package" Target="embeddings/Microsoft_Word_Document3.docx"/><Relationship Id="rId27" Type="http://schemas.openxmlformats.org/officeDocument/2006/relationships/image" Target="media/image8.emf"/><Relationship Id="rId30" Type="http://schemas.openxmlformats.org/officeDocument/2006/relationships/oleObject" Target="embeddings/oleObject5.bin"/><Relationship Id="rId35" Type="http://schemas.openxmlformats.org/officeDocument/2006/relationships/image" Target="media/image11.emf"/><Relationship Id="rId43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ark1\Documents\AJPP%20PWB\PWB%20-%20Review%20GMJ%20(draft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C1C04B8-95E3-4F1B-A39B-47F51943520A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D343FE584EF1944BCA056B8A1CDE317" ma:contentTypeVersion="7" ma:contentTypeDescription="Create a new document." ma:contentTypeScope="" ma:versionID="6bf6231fb0e64953576eff9260a5cdb5">
  <xsd:schema xmlns:xsd="http://www.w3.org/2001/XMLSchema" xmlns:xs="http://www.w3.org/2001/XMLSchema" xmlns:p="http://schemas.microsoft.com/office/2006/metadata/properties" xmlns:ns2="5fd6216b-0b27-4742-a299-35cf955566c9" xmlns:ns3="97c2a70a-4b0c-4bad-87c8-e424f0ce9552" targetNamespace="http://schemas.microsoft.com/office/2006/metadata/properties" ma:root="true" ma:fieldsID="76aab0e6075f9ad95b79f75295817f64" ns2:_="" ns3:_="">
    <xsd:import namespace="5fd6216b-0b27-4742-a299-35cf955566c9"/>
    <xsd:import namespace="97c2a70a-4b0c-4bad-87c8-e424f0ce9552"/>
    <xsd:element name="properties">
      <xsd:complexType>
        <xsd:sequence>
          <xsd:element name="documentManagement">
            <xsd:complexType>
              <xsd:all>
                <xsd:element ref="ns2:Audience"/>
                <xsd:element ref="ns2:CAT"/>
                <xsd:element ref="ns2:Status"/>
                <xsd:element ref="ns2:DV"/>
                <xsd:element ref="ns2:Author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d6216b-0b27-4742-a299-35cf955566c9" elementFormDefault="qualified">
    <xsd:import namespace="http://schemas.microsoft.com/office/2006/documentManagement/types"/>
    <xsd:import namespace="http://schemas.microsoft.com/office/infopath/2007/PartnerControls"/>
    <xsd:element name="Audience" ma:index="8" ma:displayName="Audience" ma:description="The main audience for this document" ma:list="{e14c2af0-ff4e-44fa-a79f-181062491c40}" ma:internalName="Audience" ma:showField="Title">
      <xsd:simpleType>
        <xsd:restriction base="dms:Lookup"/>
      </xsd:simpleType>
    </xsd:element>
    <xsd:element name="CAT" ma:index="9" ma:displayName="CAT" ma:description="The type of document" ma:list="{96620dce-e5e1-4ff6-9cb7-9439db5f1068}" ma:internalName="CAT" ma:showField="Title">
      <xsd:simpleType>
        <xsd:restriction base="dms:Lookup"/>
      </xsd:simpleType>
    </xsd:element>
    <xsd:element name="Status" ma:index="10" ma:displayName="Status" ma:description="The status of the document" ma:list="{6df02577-327a-4457-92e5-9d388c89e7b2}" ma:internalName="Status" ma:showField="Title">
      <xsd:simpleType>
        <xsd:restriction base="dms:Lookup"/>
      </xsd:simpleType>
    </xsd:element>
    <xsd:element name="DV" ma:index="11" ma:displayName="DV" ma:description="Version number of this upload" ma:internalName="DV">
      <xsd:simpleType>
        <xsd:restriction base="dms:Number">
          <xsd:minInclusive value="0.1"/>
        </xsd:restriction>
      </xsd:simpleType>
    </xsd:element>
    <xsd:element name="Author0" ma:index="12" ma:displayName="Author" ma:description="Author of this version" ma:list="UserInfo" ma:SharePointGroup="0" ma:internalName="Author0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c2a70a-4b0c-4bad-87c8-e424f0ce9552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uthor0 xmlns="5fd6216b-0b27-4742-a299-35cf955566c9">
      <UserInfo>
        <DisplayName>Brown, Jan Marie (ELS-AMS)</DisplayName>
        <AccountId>2403</AccountId>
        <AccountType/>
      </UserInfo>
    </Author0>
    <Audience xmlns="5fd6216b-0b27-4742-a299-35cf955566c9">3</Audience>
    <DV xmlns="5fd6216b-0b27-4742-a299-35cf955566c9">1</DV>
    <Status xmlns="5fd6216b-0b27-4742-a299-35cf955566c9">5</Status>
    <CAT xmlns="5fd6216b-0b27-4742-a299-35cf955566c9">4</CAT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FEAFF1-C929-4DFC-A0B9-1007D1B80C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fd6216b-0b27-4742-a299-35cf955566c9"/>
    <ds:schemaRef ds:uri="97c2a70a-4b0c-4bad-87c8-e424f0ce95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CCC474A-1A7B-4A83-B2D1-558152BF81B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682D60E-BED2-427A-8224-FB5D1002B944}">
  <ds:schemaRefs>
    <ds:schemaRef ds:uri="http://schemas.microsoft.com/office/2006/metadata/properties"/>
    <ds:schemaRef ds:uri="http://schemas.microsoft.com/office/infopath/2007/PartnerControls"/>
    <ds:schemaRef ds:uri="5fd6216b-0b27-4742-a299-35cf955566c9"/>
  </ds:schemaRefs>
</ds:datastoreItem>
</file>

<file path=customXml/itemProps4.xml><?xml version="1.0" encoding="utf-8"?>
<ds:datastoreItem xmlns:ds="http://schemas.openxmlformats.org/officeDocument/2006/customXml" ds:itemID="{B4334B1B-53C5-4453-94E4-1376FCFDF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PWB - Review GMJ (draft).dotx</Template>
  <TotalTime>1542</TotalTime>
  <Pages>1</Pages>
  <Words>941</Words>
  <Characters>5367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- RFT Template - Suppliers</vt:lpstr>
    </vt:vector>
  </TitlesOfParts>
  <Company>REED Elsevier</Company>
  <LinksUpToDate>false</LinksUpToDate>
  <CharactersWithSpaces>6296</CharactersWithSpaces>
  <SharedDoc>false</SharedDoc>
  <HLinks>
    <vt:vector size="66" baseType="variant">
      <vt:variant>
        <vt:i4>1310772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_Toc268261864</vt:lpwstr>
      </vt:variant>
      <vt:variant>
        <vt:i4>1310772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_Toc268261863</vt:lpwstr>
      </vt:variant>
      <vt:variant>
        <vt:i4>1310772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_Toc268261862</vt:lpwstr>
      </vt:variant>
      <vt:variant>
        <vt:i4>1310772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_Toc268261861</vt:lpwstr>
      </vt:variant>
      <vt:variant>
        <vt:i4>1310772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_Toc268261860</vt:lpwstr>
      </vt:variant>
      <vt:variant>
        <vt:i4>1507380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_Toc268261859</vt:lpwstr>
      </vt:variant>
      <vt:variant>
        <vt:i4>1507380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_Toc268261858</vt:lpwstr>
      </vt:variant>
      <vt:variant>
        <vt:i4>1507380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_Toc268261857</vt:lpwstr>
      </vt:variant>
      <vt:variant>
        <vt:i4>1507380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_Toc268261856</vt:lpwstr>
      </vt:variant>
      <vt:variant>
        <vt:i4>1507380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_Toc268261855</vt:lpwstr>
      </vt:variant>
      <vt:variant>
        <vt:i4>1507380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_Toc268261854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- RFT Template - Suppliers</dc:title>
  <dc:creator>Clark, Jocalyn (ELS-LOW)</dc:creator>
  <cp:lastModifiedBy>Djock, Emily (ELS-AMS)</cp:lastModifiedBy>
  <cp:revision>41</cp:revision>
  <cp:lastPrinted>2017-03-10T12:03:00Z</cp:lastPrinted>
  <dcterms:created xsi:type="dcterms:W3CDTF">2017-05-16T11:42:00Z</dcterms:created>
  <dcterms:modified xsi:type="dcterms:W3CDTF">2017-07-29T19:46:00Z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0">
    <vt:lpwstr>G.J. Kramer</vt:lpwstr>
  </property>
  <property fmtid="{D5CDD505-2E9C-101B-9397-08002B2CF9AE}" pid="3" name="ContentTypeId">
    <vt:lpwstr>0x0101003D343FE584EF1944BCA056B8A1CDE317</vt:lpwstr>
  </property>
</Properties>
</file>